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AE3E00" w14:textId="6F584C41" w:rsidR="00363613" w:rsidRPr="008253BC" w:rsidRDefault="00FD7CBD" w:rsidP="00363613">
      <w:pPr>
        <w:rPr>
          <w:sz w:val="28"/>
          <w:lang w:val="en-US"/>
        </w:rPr>
      </w:pPr>
      <w:bookmarkStart w:id="0" w:name="_GoBack"/>
      <w:bookmarkEnd w:id="0"/>
      <w:r w:rsidRPr="00D53A7C">
        <w:rPr>
          <w:sz w:val="28"/>
          <w:lang w:val="en-US"/>
        </w:rPr>
        <w:t xml:space="preserve">Application </w:t>
      </w:r>
      <w:r>
        <w:rPr>
          <w:sz w:val="28"/>
          <w:lang w:val="en-US"/>
        </w:rPr>
        <w:t xml:space="preserve">| </w:t>
      </w:r>
      <w:r w:rsidR="00D53A7C">
        <w:rPr>
          <w:sz w:val="28"/>
          <w:lang w:val="en-US"/>
        </w:rPr>
        <w:t>Global E-Teaching Fellowships 2023-24</w:t>
      </w:r>
    </w:p>
    <w:p w14:paraId="4C907427" w14:textId="77777777" w:rsidR="00363613" w:rsidRPr="00D53A7C" w:rsidRDefault="00363613" w:rsidP="00363613">
      <w:pPr>
        <w:rPr>
          <w:sz w:val="28"/>
          <w:lang w:val="en-US"/>
        </w:rPr>
      </w:pPr>
    </w:p>
    <w:p w14:paraId="7A719F04" w14:textId="77777777" w:rsidR="0033046D" w:rsidRPr="00D53A7C" w:rsidRDefault="0033046D" w:rsidP="0033046D">
      <w:pPr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14:paraId="7894B72D" w14:textId="77777777" w:rsidR="00D53A7C" w:rsidRPr="00D53A7C" w:rsidRDefault="00D53A7C" w:rsidP="00D53A7C">
      <w:pPr>
        <w:spacing w:after="120" w:line="240" w:lineRule="exact"/>
        <w:rPr>
          <w:rFonts w:eastAsia="MS Mincho" w:cs="Arial"/>
          <w:i/>
          <w:color w:val="2E74B5" w:themeColor="accent1" w:themeShade="BF"/>
          <w:szCs w:val="20"/>
          <w:lang w:eastAsia="ja-JP"/>
        </w:rPr>
      </w:pPr>
      <w:r w:rsidRPr="00D3484F">
        <w:rPr>
          <w:rFonts w:eastAsia="MS Mincho" w:cs="Arial"/>
          <w:b/>
          <w:i/>
          <w:color w:val="2E74B5" w:themeColor="accent1" w:themeShade="BF"/>
          <w:szCs w:val="20"/>
          <w:lang w:val="en-US" w:eastAsia="ja-JP"/>
        </w:rPr>
        <w:t>INFO</w:t>
      </w:r>
      <w:r w:rsidRPr="00C872C1">
        <w:rPr>
          <w:rFonts w:eastAsia="MS Mincho" w:cs="Arial"/>
          <w:i/>
          <w:color w:val="2E74B5" w:themeColor="accent1" w:themeShade="BF"/>
          <w:szCs w:val="20"/>
          <w:lang w:val="en-US" w:eastAsia="ja-JP"/>
        </w:rPr>
        <w:t xml:space="preserve"> The application template has been drafted in English to ensure swift communication with partner institutions</w:t>
      </w:r>
      <w:r>
        <w:rPr>
          <w:rFonts w:eastAsia="MS Mincho" w:cs="Arial"/>
          <w:i/>
          <w:color w:val="2E74B5" w:themeColor="accent1" w:themeShade="BF"/>
          <w:szCs w:val="20"/>
          <w:lang w:val="en-US" w:eastAsia="ja-JP"/>
        </w:rPr>
        <w:t xml:space="preserve"> worldwide</w:t>
      </w:r>
      <w:r w:rsidRPr="00C872C1">
        <w:rPr>
          <w:rFonts w:eastAsia="MS Mincho" w:cs="Arial"/>
          <w:i/>
          <w:color w:val="2E74B5" w:themeColor="accent1" w:themeShade="BF"/>
          <w:szCs w:val="20"/>
          <w:lang w:val="en-US" w:eastAsia="ja-JP"/>
        </w:rPr>
        <w:t xml:space="preserve">. </w:t>
      </w:r>
      <w:r w:rsidRPr="00D53A7C">
        <w:rPr>
          <w:rFonts w:eastAsia="MS Mincho" w:cs="Arial"/>
          <w:i/>
          <w:color w:val="2E74B5" w:themeColor="accent1" w:themeShade="BF"/>
          <w:szCs w:val="20"/>
          <w:lang w:eastAsia="ja-JP"/>
        </w:rPr>
        <w:t xml:space="preserve">It may be submitted in English or in German. </w:t>
      </w:r>
    </w:p>
    <w:p w14:paraId="405D03AD" w14:textId="77777777" w:rsidR="00D53A7C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p w14:paraId="4B62C7E2" w14:textId="77777777" w:rsidR="00D53A7C" w:rsidRPr="00295FA9" w:rsidRDefault="00D53A7C" w:rsidP="00D53A7C">
      <w:pPr>
        <w:pStyle w:val="Listenabsatz"/>
        <w:numPr>
          <w:ilvl w:val="0"/>
          <w:numId w:val="26"/>
        </w:numPr>
        <w:spacing w:after="120" w:line="240" w:lineRule="exact"/>
        <w:rPr>
          <w:rFonts w:eastAsia="MS Mincho" w:cs="Arial"/>
          <w:b/>
          <w:szCs w:val="20"/>
          <w:lang w:val="en-US" w:eastAsia="ja-JP"/>
        </w:rPr>
      </w:pPr>
      <w:r w:rsidRPr="00295FA9">
        <w:rPr>
          <w:rFonts w:eastAsia="MS Mincho" w:cs="Arial"/>
          <w:b/>
          <w:szCs w:val="20"/>
          <w:lang w:val="en-US" w:eastAsia="ja-JP"/>
        </w:rPr>
        <w:t>Information about the applicant</w:t>
      </w:r>
      <w:r>
        <w:rPr>
          <w:rFonts w:eastAsia="MS Mincho" w:cs="Arial"/>
          <w:b/>
          <w:szCs w:val="20"/>
          <w:lang w:val="en-US" w:eastAsia="ja-JP"/>
        </w:rPr>
        <w:t xml:space="preserve"> (s)</w:t>
      </w:r>
    </w:p>
    <w:p w14:paraId="279B003F" w14:textId="77777777" w:rsidR="00D53A7C" w:rsidRPr="00370768" w:rsidRDefault="00D53A7C" w:rsidP="00D53A7C">
      <w:pPr>
        <w:pStyle w:val="Listenabsatz"/>
        <w:spacing w:after="120" w:line="240" w:lineRule="exact"/>
        <w:rPr>
          <w:rFonts w:eastAsia="MS Mincho" w:cs="Arial"/>
          <w:szCs w:val="20"/>
          <w:lang w:val="en-US" w:eastAsia="ja-JP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6102B9" w:rsidRPr="00D6583E" w14:paraId="78684B02" w14:textId="77777777" w:rsidTr="00C01A78">
        <w:tc>
          <w:tcPr>
            <w:tcW w:w="2547" w:type="dxa"/>
          </w:tcPr>
          <w:p w14:paraId="00652DE2" w14:textId="35206B19" w:rsidR="006102B9" w:rsidRPr="00D53A7C" w:rsidRDefault="00D6583E" w:rsidP="006102B9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>
              <w:rPr>
                <w:rFonts w:eastAsia="MS Mincho" w:cs="Arial"/>
                <w:b/>
                <w:szCs w:val="20"/>
                <w:lang w:val="en-US" w:eastAsia="ja-JP"/>
              </w:rPr>
              <w:t>Surn</w:t>
            </w:r>
            <w:r w:rsidR="006102B9" w:rsidRPr="00D53A7C">
              <w:rPr>
                <w:rFonts w:eastAsia="MS Mincho" w:cs="Arial"/>
                <w:b/>
                <w:szCs w:val="20"/>
                <w:lang w:val="en-US" w:eastAsia="ja-JP"/>
              </w:rPr>
              <w:t xml:space="preserve">ame, First Name </w:t>
            </w:r>
            <w:r w:rsidR="00FA2E37">
              <w:rPr>
                <w:rFonts w:eastAsia="MS Mincho" w:cs="Arial"/>
                <w:b/>
                <w:szCs w:val="20"/>
                <w:lang w:val="en-US" w:eastAsia="ja-JP"/>
              </w:rPr>
              <w:t>(title)</w:t>
            </w: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956838033"/>
            <w:placeholder>
              <w:docPart w:val="2D26C0D9FAD64611B07DD577E5AEEB83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449DE508" w14:textId="29C9A9E0" w:rsidR="006102B9" w:rsidRPr="00B24348" w:rsidRDefault="00B24348" w:rsidP="00B24348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D6583E" w14:paraId="75766718" w14:textId="77777777" w:rsidTr="00C01A78">
        <w:tc>
          <w:tcPr>
            <w:tcW w:w="2547" w:type="dxa"/>
          </w:tcPr>
          <w:p w14:paraId="5412718E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Faculty, Institute / Department</w:t>
            </w: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2056198223"/>
            <w:placeholder>
              <w:docPart w:val="5C8C9047D6B34B1189E1C35B6AAF3A64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629B28BB" w14:textId="4A399158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D6583E" w14:paraId="55160083" w14:textId="77777777" w:rsidTr="00C01A78">
        <w:tc>
          <w:tcPr>
            <w:tcW w:w="2547" w:type="dxa"/>
          </w:tcPr>
          <w:p w14:paraId="5A5E09C4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Email address</w:t>
            </w: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-26489155"/>
            <w:placeholder>
              <w:docPart w:val="4C2103FD1C3B43DB9682D5C5C29B05BF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64A97C64" w14:textId="50544AE6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D6583E" w14:paraId="3D782090" w14:textId="77777777" w:rsidTr="00C01A78">
        <w:tc>
          <w:tcPr>
            <w:tcW w:w="2547" w:type="dxa"/>
          </w:tcPr>
          <w:p w14:paraId="481E88EA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Phone number</w:t>
            </w: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1918285784"/>
            <w:placeholder>
              <w:docPart w:val="30CA0C8DBF7B485796E6511A21976C74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5677655A" w14:textId="780B2850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</w:tbl>
    <w:p w14:paraId="4485F93F" w14:textId="77777777" w:rsidR="00D53A7C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p w14:paraId="62B7C3EC" w14:textId="77777777" w:rsidR="00D53A7C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p w14:paraId="3EE40D00" w14:textId="77777777" w:rsidR="00D53A7C" w:rsidRPr="00295FA9" w:rsidRDefault="00D53A7C" w:rsidP="00D53A7C">
      <w:pPr>
        <w:pStyle w:val="Listenabsatz"/>
        <w:numPr>
          <w:ilvl w:val="0"/>
          <w:numId w:val="26"/>
        </w:numPr>
        <w:spacing w:after="120" w:line="240" w:lineRule="exact"/>
        <w:rPr>
          <w:rFonts w:eastAsia="MS Mincho" w:cs="Arial"/>
          <w:b/>
          <w:szCs w:val="20"/>
          <w:lang w:val="en-US" w:eastAsia="ja-JP"/>
        </w:rPr>
      </w:pPr>
      <w:r w:rsidRPr="00295FA9">
        <w:rPr>
          <w:rFonts w:eastAsia="MS Mincho" w:cs="Arial"/>
          <w:b/>
          <w:szCs w:val="20"/>
          <w:lang w:val="en-US" w:eastAsia="ja-JP"/>
        </w:rPr>
        <w:t xml:space="preserve">Information about the partner university </w:t>
      </w:r>
      <w:r>
        <w:rPr>
          <w:rFonts w:eastAsia="MS Mincho" w:cs="Arial"/>
          <w:b/>
          <w:szCs w:val="20"/>
          <w:lang w:val="en-US" w:eastAsia="ja-JP"/>
        </w:rPr>
        <w:t>and the co-teacher(s)</w:t>
      </w:r>
    </w:p>
    <w:p w14:paraId="4DD391CA" w14:textId="77777777" w:rsidR="00D53A7C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D53A7C" w14:paraId="130FAEF7" w14:textId="77777777" w:rsidTr="00C01A78">
        <w:tc>
          <w:tcPr>
            <w:tcW w:w="2547" w:type="dxa"/>
          </w:tcPr>
          <w:p w14:paraId="488CD596" w14:textId="77777777" w:rsidR="00D53A7C" w:rsidRPr="00D53A7C" w:rsidRDefault="00D53A7C" w:rsidP="00D53A7C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Partner University</w:t>
            </w:r>
          </w:p>
        </w:tc>
        <w:sdt>
          <w:sdtPr>
            <w:rPr>
              <w:rFonts w:eastAsia="MS Mincho" w:cs="Arial"/>
              <w:szCs w:val="20"/>
              <w:lang w:eastAsia="ja-JP"/>
            </w:rPr>
            <w:id w:val="-2104331959"/>
            <w:placeholder>
              <w:docPart w:val="527D5360A99A4E23AA08ED2E0F0B3349"/>
            </w:placeholder>
            <w:showingPlcHdr/>
            <w:comboBox>
              <w:listItem w:displayText="University of Adelaide" w:value="University of Adelaide"/>
              <w:listItem w:displayText="Nagoya University" w:value="Nagoya University"/>
              <w:listItem w:displayText="North Carolina State University" w:value="North Carolina State University"/>
              <w:listItem w:displayText="Penn State University" w:value="Penn State University"/>
            </w:comboBox>
          </w:sdtPr>
          <w:sdtEndPr/>
          <w:sdtContent>
            <w:tc>
              <w:tcPr>
                <w:tcW w:w="6515" w:type="dxa"/>
              </w:tcPr>
              <w:p w14:paraId="5DEAC836" w14:textId="210B61FE" w:rsidR="00D53A7C" w:rsidRPr="00580B43" w:rsidRDefault="00A762EC" w:rsidP="00A762EC">
                <w:pPr>
                  <w:spacing w:after="120" w:line="240" w:lineRule="exact"/>
                  <w:rPr>
                    <w:rFonts w:eastAsia="MS Mincho" w:cs="Arial"/>
                    <w:szCs w:val="20"/>
                    <w:lang w:eastAsia="ja-JP"/>
                  </w:rPr>
                </w:pPr>
                <w:r>
                  <w:rPr>
                    <w:rFonts w:eastAsia="MS Mincho" w:cs="Arial"/>
                    <w:szCs w:val="20"/>
                    <w:lang w:eastAsia="ja-JP"/>
                  </w:rPr>
                  <w:t>Please select an item</w:t>
                </w:r>
              </w:p>
            </w:tc>
          </w:sdtContent>
        </w:sdt>
      </w:tr>
      <w:tr w:rsidR="00CF794F" w:rsidRPr="00D6583E" w14:paraId="0F5B8D15" w14:textId="77777777" w:rsidTr="00C01A78">
        <w:tc>
          <w:tcPr>
            <w:tcW w:w="2547" w:type="dxa"/>
          </w:tcPr>
          <w:p w14:paraId="5BB7EA0F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580B43">
              <w:rPr>
                <w:rFonts w:eastAsia="MS Mincho" w:cs="Arial"/>
                <w:b/>
                <w:szCs w:val="20"/>
                <w:lang w:eastAsia="ja-JP"/>
              </w:rPr>
              <w:t xml:space="preserve">     </w:t>
            </w: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 xml:space="preserve">If other: </w:t>
            </w: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-2043431841"/>
            <w:placeholder>
              <w:docPart w:val="2EB08A24F74D438FACF035CD058A28EE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399B215C" w14:textId="5C944359" w:rsidR="00CF794F" w:rsidRPr="00422D7E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D6583E" w14:paraId="27148101" w14:textId="77777777" w:rsidTr="00C01A78">
        <w:tc>
          <w:tcPr>
            <w:tcW w:w="2547" w:type="dxa"/>
          </w:tcPr>
          <w:p w14:paraId="46401D1E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422D7E">
              <w:rPr>
                <w:rFonts w:eastAsia="MS Mincho" w:cs="Arial"/>
                <w:b/>
                <w:szCs w:val="20"/>
                <w:lang w:val="en-US" w:eastAsia="ja-JP"/>
              </w:rPr>
              <w:t xml:space="preserve">     </w:t>
            </w: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 xml:space="preserve">If additional partners: </w:t>
            </w: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63773004"/>
            <w:placeholder>
              <w:docPart w:val="1178A37B259348DC9F2DBB8CF4435080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24A9F479" w14:textId="64CEDB85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i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D6583E" w14:paraId="2FBC1397" w14:textId="77777777" w:rsidTr="00C01A78">
        <w:tc>
          <w:tcPr>
            <w:tcW w:w="2547" w:type="dxa"/>
          </w:tcPr>
          <w:p w14:paraId="58A5BBEF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Co-teachers:</w:t>
            </w:r>
          </w:p>
          <w:p w14:paraId="69279EFB" w14:textId="23932634" w:rsidR="00CF794F" w:rsidRPr="00D53A7C" w:rsidRDefault="00D6583E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>
              <w:rPr>
                <w:rFonts w:eastAsia="MS Mincho" w:cs="Arial"/>
                <w:b/>
                <w:szCs w:val="20"/>
                <w:lang w:val="en-US" w:eastAsia="ja-JP"/>
              </w:rPr>
              <w:t>Surname</w:t>
            </w:r>
            <w:r w:rsidR="00CF794F" w:rsidRPr="00D53A7C">
              <w:rPr>
                <w:rFonts w:eastAsia="MS Mincho" w:cs="Arial"/>
                <w:b/>
                <w:szCs w:val="20"/>
                <w:lang w:val="en-US" w:eastAsia="ja-JP"/>
              </w:rPr>
              <w:t xml:space="preserve">, First Name </w:t>
            </w:r>
            <w:r w:rsidR="00CF794F">
              <w:rPr>
                <w:rFonts w:eastAsia="MS Mincho" w:cs="Arial"/>
                <w:b/>
                <w:szCs w:val="20"/>
                <w:lang w:val="en-US" w:eastAsia="ja-JP"/>
              </w:rPr>
              <w:t>(title)</w:t>
            </w: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1581632970"/>
            <w:placeholder>
              <w:docPart w:val="E1519FDA24564989A8EEF7711EFBF59D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300AF740" w14:textId="1530B24C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D6583E" w14:paraId="7BC69DBE" w14:textId="77777777" w:rsidTr="00C01A78">
        <w:tc>
          <w:tcPr>
            <w:tcW w:w="2547" w:type="dxa"/>
          </w:tcPr>
          <w:p w14:paraId="5D484A51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Faculty, Institute / Department of co-teachers</w:t>
            </w: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-1920167956"/>
            <w:placeholder>
              <w:docPart w:val="9E5EC4318BFD4DD39D0462D748A61D82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3957E3B0" w14:textId="5FCF596B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D6583E" w14:paraId="3D7793FC" w14:textId="77777777" w:rsidTr="00C01A78">
        <w:tc>
          <w:tcPr>
            <w:tcW w:w="2547" w:type="dxa"/>
          </w:tcPr>
          <w:p w14:paraId="0D9E74D1" w14:textId="30C1CA8C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Email address(es</w:t>
            </w:r>
            <w:r w:rsidR="00FA2E37">
              <w:rPr>
                <w:rFonts w:eastAsia="MS Mincho" w:cs="Arial"/>
                <w:b/>
                <w:szCs w:val="20"/>
                <w:lang w:val="en-US" w:eastAsia="ja-JP"/>
              </w:rPr>
              <w:t>)</w:t>
            </w: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 xml:space="preserve"> of co-teacher(s)</w:t>
            </w: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-709878607"/>
            <w:placeholder>
              <w:docPart w:val="85726A8F3AC041169771F0373F00FB2D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12F433E5" w14:textId="07C68C52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</w:tbl>
    <w:p w14:paraId="2F750270" w14:textId="77777777" w:rsidR="00D53A7C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p w14:paraId="62D2E64D" w14:textId="77777777" w:rsidR="00D6583E" w:rsidRPr="00CF280D" w:rsidRDefault="00D6583E" w:rsidP="007F61DD">
      <w:pPr>
        <w:spacing w:after="120" w:line="240" w:lineRule="exact"/>
        <w:rPr>
          <w:rFonts w:eastAsia="MS Mincho" w:cs="Arial"/>
          <w:i/>
          <w:color w:val="2E74B5" w:themeColor="accent1" w:themeShade="BF"/>
          <w:szCs w:val="20"/>
          <w:lang w:val="en-GB" w:eastAsia="ja-JP"/>
        </w:rPr>
      </w:pPr>
      <w:r w:rsidRPr="00CF280D">
        <w:rPr>
          <w:rFonts w:eastAsia="MS Mincho" w:cs="Arial"/>
          <w:b/>
          <w:i/>
          <w:color w:val="2E74B5" w:themeColor="accent1" w:themeShade="BF"/>
          <w:szCs w:val="20"/>
          <w:lang w:val="en-GB" w:eastAsia="ja-JP"/>
        </w:rPr>
        <w:t>INFO</w:t>
      </w:r>
      <w:r w:rsidRPr="00CF280D">
        <w:rPr>
          <w:rFonts w:eastAsia="MS Mincho" w:cs="Arial"/>
          <w:i/>
          <w:color w:val="2E74B5" w:themeColor="accent1" w:themeShade="BF"/>
          <w:szCs w:val="20"/>
          <w:lang w:val="en-GB" w:eastAsia="ja-JP"/>
        </w:rPr>
        <w:t xml:space="preserve"> Please contact the programme coordinator (Ms Kathrin Jehle, International Office) to learn more about opportunities to </w:t>
      </w:r>
      <w:r>
        <w:rPr>
          <w:rFonts w:eastAsia="MS Mincho" w:cs="Arial"/>
          <w:i/>
          <w:color w:val="2E74B5" w:themeColor="accent1" w:themeShade="BF"/>
          <w:szCs w:val="20"/>
          <w:lang w:val="en-GB" w:eastAsia="ja-JP"/>
        </w:rPr>
        <w:t>connect</w:t>
      </w:r>
      <w:r w:rsidRPr="00CF280D">
        <w:rPr>
          <w:rFonts w:eastAsia="MS Mincho" w:cs="Arial"/>
          <w:i/>
          <w:color w:val="2E74B5" w:themeColor="accent1" w:themeShade="BF"/>
          <w:szCs w:val="20"/>
          <w:lang w:val="en-GB" w:eastAsia="ja-JP"/>
        </w:rPr>
        <w:t xml:space="preserve"> with teaching staff from </w:t>
      </w:r>
      <w:r>
        <w:rPr>
          <w:rFonts w:eastAsia="MS Mincho" w:cs="Arial"/>
          <w:i/>
          <w:color w:val="2E74B5" w:themeColor="accent1" w:themeShade="BF"/>
          <w:szCs w:val="20"/>
          <w:lang w:val="en-GB" w:eastAsia="ja-JP"/>
        </w:rPr>
        <w:t xml:space="preserve">the </w:t>
      </w:r>
      <w:r w:rsidRPr="00CF280D">
        <w:rPr>
          <w:rFonts w:eastAsia="MS Mincho" w:cs="Arial"/>
          <w:i/>
          <w:color w:val="2E74B5" w:themeColor="accent1" w:themeShade="BF"/>
          <w:szCs w:val="20"/>
          <w:lang w:val="en-GB" w:eastAsia="ja-JP"/>
        </w:rPr>
        <w:t xml:space="preserve">selected partner institutions indicated in the call for applications. </w:t>
      </w:r>
    </w:p>
    <w:p w14:paraId="7EA85472" w14:textId="77777777" w:rsidR="00D53A7C" w:rsidRPr="00D6583E" w:rsidRDefault="00D53A7C" w:rsidP="00D53A7C">
      <w:pPr>
        <w:spacing w:after="120" w:line="240" w:lineRule="exact"/>
        <w:rPr>
          <w:rFonts w:eastAsia="MS Mincho" w:cs="Arial"/>
          <w:szCs w:val="20"/>
          <w:lang w:val="en-GB" w:eastAsia="ja-JP"/>
        </w:rPr>
      </w:pPr>
    </w:p>
    <w:p w14:paraId="4D2AD914" w14:textId="77777777" w:rsidR="00D53A7C" w:rsidRPr="00C62167" w:rsidRDefault="00D53A7C" w:rsidP="00D53A7C">
      <w:pPr>
        <w:pStyle w:val="Listenabsatz"/>
        <w:numPr>
          <w:ilvl w:val="0"/>
          <w:numId w:val="26"/>
        </w:numPr>
        <w:spacing w:after="120" w:line="240" w:lineRule="exact"/>
        <w:rPr>
          <w:rFonts w:eastAsia="MS Mincho" w:cs="Arial"/>
          <w:b/>
          <w:szCs w:val="20"/>
          <w:lang w:val="en-US" w:eastAsia="ja-JP"/>
        </w:rPr>
      </w:pPr>
      <w:r w:rsidRPr="00C62167">
        <w:rPr>
          <w:rFonts w:eastAsia="MS Mincho" w:cs="Arial"/>
          <w:b/>
          <w:szCs w:val="20"/>
          <w:lang w:val="en-US" w:eastAsia="ja-JP"/>
        </w:rPr>
        <w:t xml:space="preserve">Project description </w:t>
      </w:r>
    </w:p>
    <w:p w14:paraId="7FD6ACD4" w14:textId="77777777" w:rsidR="00D53A7C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p w14:paraId="632FD549" w14:textId="77777777" w:rsidR="00D6583E" w:rsidRPr="00CF280D" w:rsidRDefault="00D6583E" w:rsidP="007F61DD">
      <w:pPr>
        <w:spacing w:after="120" w:line="240" w:lineRule="exact"/>
        <w:rPr>
          <w:rFonts w:eastAsia="MS Mincho" w:cs="Arial"/>
          <w:i/>
          <w:szCs w:val="20"/>
          <w:lang w:val="en-GB" w:eastAsia="ja-JP"/>
        </w:rPr>
      </w:pPr>
      <w:r w:rsidRPr="00CF280D">
        <w:rPr>
          <w:rFonts w:eastAsia="MS Mincho" w:cs="Arial"/>
          <w:i/>
          <w:szCs w:val="20"/>
          <w:lang w:val="en-GB" w:eastAsia="ja-JP"/>
        </w:rPr>
        <w:t>Please describe your project by referring to this set of questions:</w:t>
      </w:r>
    </w:p>
    <w:p w14:paraId="3D164E0D" w14:textId="77777777" w:rsidR="00D6583E" w:rsidRPr="00CF280D" w:rsidRDefault="00D6583E" w:rsidP="007F61DD">
      <w:pPr>
        <w:pStyle w:val="Listenabsatz"/>
        <w:numPr>
          <w:ilvl w:val="0"/>
          <w:numId w:val="25"/>
        </w:numPr>
        <w:spacing w:after="120" w:line="240" w:lineRule="exact"/>
        <w:rPr>
          <w:rFonts w:eastAsia="MS Mincho" w:cs="Arial"/>
          <w:i/>
          <w:szCs w:val="20"/>
          <w:lang w:val="en-GB" w:eastAsia="ja-JP"/>
        </w:rPr>
      </w:pPr>
      <w:r w:rsidRPr="00CF280D">
        <w:rPr>
          <w:rFonts w:eastAsia="MS Mincho" w:cs="Arial"/>
          <w:i/>
          <w:szCs w:val="20"/>
          <w:lang w:val="en-GB" w:eastAsia="ja-JP"/>
        </w:rPr>
        <w:t>Does the description explain how the project will improve or better integrate digital and global teaching?</w:t>
      </w:r>
    </w:p>
    <w:p w14:paraId="1BBD1E38" w14:textId="77777777" w:rsidR="00D6583E" w:rsidRPr="00CF280D" w:rsidRDefault="00D6583E" w:rsidP="007F61DD">
      <w:pPr>
        <w:pStyle w:val="Listenabsatz"/>
        <w:numPr>
          <w:ilvl w:val="0"/>
          <w:numId w:val="25"/>
        </w:numPr>
        <w:spacing w:after="120" w:line="240" w:lineRule="exact"/>
        <w:rPr>
          <w:rFonts w:eastAsia="MS Mincho" w:cs="Arial"/>
          <w:i/>
          <w:szCs w:val="20"/>
          <w:lang w:val="en-GB" w:eastAsia="ja-JP"/>
        </w:rPr>
      </w:pPr>
      <w:r w:rsidRPr="00CF280D">
        <w:rPr>
          <w:rFonts w:eastAsia="MS Mincho" w:cs="Arial"/>
          <w:i/>
          <w:szCs w:val="20"/>
          <w:lang w:val="en-GB" w:eastAsia="ja-JP"/>
        </w:rPr>
        <w:t xml:space="preserve">Does the description indicate </w:t>
      </w:r>
      <w:r>
        <w:rPr>
          <w:rFonts w:eastAsia="MS Mincho" w:cs="Arial"/>
          <w:i/>
          <w:szCs w:val="20"/>
          <w:lang w:val="en-GB" w:eastAsia="ja-JP"/>
        </w:rPr>
        <w:t>whether</w:t>
      </w:r>
      <w:r w:rsidRPr="00CF280D">
        <w:rPr>
          <w:rFonts w:eastAsia="MS Mincho" w:cs="Arial"/>
          <w:i/>
          <w:szCs w:val="20"/>
          <w:lang w:val="en-GB" w:eastAsia="ja-JP"/>
        </w:rPr>
        <w:t xml:space="preserve"> there is potential for the project to be established as a long-term course offer for students at both partner universities?</w:t>
      </w:r>
    </w:p>
    <w:p w14:paraId="413D077C" w14:textId="77777777" w:rsidR="00D6583E" w:rsidRPr="00CF280D" w:rsidRDefault="00D6583E" w:rsidP="007F61DD">
      <w:pPr>
        <w:pStyle w:val="Listenabsatz"/>
        <w:numPr>
          <w:ilvl w:val="0"/>
          <w:numId w:val="25"/>
        </w:numPr>
        <w:spacing w:after="120" w:line="240" w:lineRule="exact"/>
        <w:rPr>
          <w:rFonts w:eastAsia="MS Mincho" w:cs="Arial"/>
          <w:i/>
          <w:szCs w:val="20"/>
          <w:lang w:val="en-GB" w:eastAsia="ja-JP"/>
        </w:rPr>
      </w:pPr>
      <w:r w:rsidRPr="00CF280D">
        <w:rPr>
          <w:rFonts w:eastAsia="MS Mincho" w:cs="Arial"/>
          <w:i/>
          <w:szCs w:val="20"/>
          <w:lang w:val="en-GB" w:eastAsia="ja-JP"/>
        </w:rPr>
        <w:t>How do the teaching and learning methods used in the project support the development of students’ competences?</w:t>
      </w:r>
      <w:r>
        <w:rPr>
          <w:rFonts w:eastAsia="MS Mincho" w:cs="Arial"/>
          <w:i/>
          <w:szCs w:val="20"/>
          <w:lang w:val="en-GB" w:eastAsia="ja-JP"/>
        </w:rPr>
        <w:t xml:space="preserve"> (Please specify the competences developed.)</w:t>
      </w:r>
    </w:p>
    <w:p w14:paraId="5D550247" w14:textId="77777777" w:rsidR="00D6583E" w:rsidRPr="00CF280D" w:rsidRDefault="00D6583E" w:rsidP="007F61DD">
      <w:pPr>
        <w:pStyle w:val="Listenabsatz"/>
        <w:numPr>
          <w:ilvl w:val="0"/>
          <w:numId w:val="25"/>
        </w:numPr>
        <w:spacing w:after="120" w:line="240" w:lineRule="exact"/>
        <w:rPr>
          <w:rFonts w:eastAsia="MS Mincho" w:cs="Arial"/>
          <w:i/>
          <w:szCs w:val="20"/>
          <w:lang w:val="en-GB" w:eastAsia="ja-JP"/>
        </w:rPr>
      </w:pPr>
      <w:r w:rsidRPr="00CF280D">
        <w:rPr>
          <w:rFonts w:eastAsia="MS Mincho" w:cs="Arial"/>
          <w:i/>
          <w:szCs w:val="20"/>
          <w:lang w:val="en-GB" w:eastAsia="ja-JP"/>
        </w:rPr>
        <w:t>How will you and your co-teacher at the partner university use digital resources and technologies to serve the goals of your teaching project?</w:t>
      </w:r>
    </w:p>
    <w:p w14:paraId="67870DA0" w14:textId="77777777" w:rsidR="00D53A7C" w:rsidRPr="00D6583E" w:rsidRDefault="00D53A7C" w:rsidP="00D53A7C">
      <w:pPr>
        <w:spacing w:after="120" w:line="240" w:lineRule="exact"/>
        <w:rPr>
          <w:rFonts w:eastAsia="MS Mincho" w:cs="Arial"/>
          <w:szCs w:val="20"/>
          <w:lang w:val="en-GB" w:eastAsia="ja-JP"/>
        </w:rPr>
      </w:pPr>
    </w:p>
    <w:p w14:paraId="432291D6" w14:textId="77777777" w:rsidR="00D53A7C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CF794F" w:rsidRPr="00D6583E" w14:paraId="47777456" w14:textId="77777777" w:rsidTr="00C01A78">
        <w:tc>
          <w:tcPr>
            <w:tcW w:w="2547" w:type="dxa"/>
          </w:tcPr>
          <w:p w14:paraId="20418900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Project title (working title)</w:t>
            </w:r>
          </w:p>
          <w:p w14:paraId="0D3178B4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-700865700"/>
            <w:placeholder>
              <w:docPart w:val="7E76638E6D1045A2B50E0BFBC9C925A5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3DF0519B" w14:textId="41767256" w:rsidR="00CF794F" w:rsidRDefault="00CF794F" w:rsidP="00CF794F">
                <w:pPr>
                  <w:spacing w:after="120" w:line="240" w:lineRule="exact"/>
                  <w:jc w:val="lef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D6583E" w14:paraId="682B2C9F" w14:textId="77777777" w:rsidTr="00C01A78">
        <w:tc>
          <w:tcPr>
            <w:tcW w:w="2547" w:type="dxa"/>
          </w:tcPr>
          <w:p w14:paraId="4CB6D697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 xml:space="preserve">Short paragraph describing the project in 250 words </w:t>
            </w:r>
          </w:p>
          <w:p w14:paraId="1D534669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-1863039949"/>
            <w:placeholder>
              <w:docPart w:val="9992D494C73F4B52ACEC1E692CBD7FC4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1EC0DEAC" w14:textId="51BD90A9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D6583E" w14:paraId="6F538DE4" w14:textId="77777777" w:rsidTr="00C01A78">
        <w:tc>
          <w:tcPr>
            <w:tcW w:w="2547" w:type="dxa"/>
          </w:tcPr>
          <w:p w14:paraId="5B5BBC2E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 xml:space="preserve">Concept and content of the project </w:t>
            </w:r>
          </w:p>
          <w:p w14:paraId="694F2A8B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1181853624"/>
            <w:placeholder>
              <w:docPart w:val="D17A39BB29834CECB69FEE5E24E7C040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1D1FFDAD" w14:textId="5248F61F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D6583E" w14:paraId="3E446BBB" w14:textId="77777777" w:rsidTr="00C01A78">
        <w:tc>
          <w:tcPr>
            <w:tcW w:w="2547" w:type="dxa"/>
          </w:tcPr>
          <w:p w14:paraId="73775EEF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Intended learning outcomes</w:t>
            </w:r>
          </w:p>
          <w:p w14:paraId="4581E172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1507866061"/>
            <w:placeholder>
              <w:docPart w:val="C481152DECE04CC5971CEA7BE8F83115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22B2BE8A" w14:textId="2C93FD1B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D6583E" w14:paraId="54C6D048" w14:textId="77777777" w:rsidTr="00C01A78">
        <w:tc>
          <w:tcPr>
            <w:tcW w:w="2547" w:type="dxa"/>
          </w:tcPr>
          <w:p w14:paraId="61E5B63B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Target group (incl. targeted number of participants in Freiburg and at the partner institution)</w:t>
            </w:r>
          </w:p>
          <w:p w14:paraId="448CD258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</w:p>
          <w:p w14:paraId="696E5CCC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-1963954836"/>
            <w:placeholder>
              <w:docPart w:val="2F3B3D7A37514B6CAB626B76FA0BF2A5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49EAEE5A" w14:textId="1383E896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D6583E" w14:paraId="4BF67A25" w14:textId="77777777" w:rsidTr="00C01A78">
        <w:tc>
          <w:tcPr>
            <w:tcW w:w="2547" w:type="dxa"/>
          </w:tcPr>
          <w:p w14:paraId="6A312EF9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>Language of instruction</w:t>
            </w:r>
          </w:p>
          <w:p w14:paraId="7BE3F7F8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-1426731027"/>
            <w:placeholder>
              <w:docPart w:val="FD24EED38F404D17986ED74E058341F9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73ACEC69" w14:textId="0DB40ACA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  <w:tr w:rsidR="00CF794F" w:rsidRPr="00D6583E" w14:paraId="00F8DF6C" w14:textId="77777777" w:rsidTr="00C01A78">
        <w:tc>
          <w:tcPr>
            <w:tcW w:w="2547" w:type="dxa"/>
          </w:tcPr>
          <w:p w14:paraId="49B8BCFA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  <w:r w:rsidRPr="00D53A7C">
              <w:rPr>
                <w:rFonts w:eastAsia="MS Mincho" w:cs="Arial"/>
                <w:b/>
                <w:szCs w:val="20"/>
                <w:lang w:val="en-US" w:eastAsia="ja-JP"/>
              </w:rPr>
              <w:t xml:space="preserve">Assessment format(s) (and information if pass/fail or graded assessment, if applicable) </w:t>
            </w:r>
          </w:p>
          <w:p w14:paraId="4F368D00" w14:textId="77777777" w:rsidR="00CF794F" w:rsidRPr="00D53A7C" w:rsidRDefault="00CF794F" w:rsidP="00CF794F">
            <w:pPr>
              <w:spacing w:after="120" w:line="240" w:lineRule="exact"/>
              <w:rPr>
                <w:rFonts w:eastAsia="MS Mincho" w:cs="Arial"/>
                <w:b/>
                <w:szCs w:val="20"/>
                <w:lang w:val="en-US" w:eastAsia="ja-JP"/>
              </w:rPr>
            </w:pPr>
          </w:p>
        </w:tc>
        <w:sdt>
          <w:sdtPr>
            <w:rPr>
              <w:rFonts w:eastAsia="MS Mincho" w:cs="Arial"/>
              <w:szCs w:val="20"/>
              <w:lang w:val="en-US" w:eastAsia="ja-JP"/>
            </w:rPr>
            <w:id w:val="1502847435"/>
            <w:placeholder>
              <w:docPart w:val="36B898C6B3A94453B84A0241FB3A22F0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7ACC0C18" w14:textId="1C86602B" w:rsidR="00CF794F" w:rsidRDefault="00CF794F" w:rsidP="00CF794F">
                <w:pPr>
                  <w:spacing w:after="120" w:line="240" w:lineRule="exact"/>
                  <w:rPr>
                    <w:rFonts w:eastAsia="MS Mincho" w:cs="Arial"/>
                    <w:szCs w:val="20"/>
                    <w:lang w:val="en-US" w:eastAsia="ja-JP"/>
                  </w:rPr>
                </w:pPr>
                <w:r w:rsidRPr="00FD7CBD">
                  <w:rPr>
                    <w:rFonts w:eastAsia="MS Mincho" w:cs="Arial"/>
                    <w:color w:val="A5A5A5" w:themeColor="accent3"/>
                    <w:szCs w:val="20"/>
                    <w:lang w:val="en-US" w:eastAsia="ja-JP"/>
                  </w:rPr>
                  <w:t>Please click or type here to enter text</w:t>
                </w:r>
              </w:p>
            </w:tc>
          </w:sdtContent>
        </w:sdt>
      </w:tr>
    </w:tbl>
    <w:p w14:paraId="669FD885" w14:textId="77777777" w:rsidR="00D53A7C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p w14:paraId="74860AC8" w14:textId="77777777" w:rsidR="00D6583E" w:rsidRPr="00CF280D" w:rsidRDefault="00D6583E" w:rsidP="007F61DD">
      <w:pPr>
        <w:spacing w:after="120" w:line="240" w:lineRule="exact"/>
        <w:rPr>
          <w:rFonts w:eastAsia="MS Mincho" w:cs="Arial"/>
          <w:i/>
          <w:color w:val="2E74B5" w:themeColor="accent1" w:themeShade="BF"/>
          <w:szCs w:val="20"/>
          <w:lang w:val="en-GB" w:eastAsia="ja-JP"/>
        </w:rPr>
      </w:pPr>
      <w:r w:rsidRPr="00CF280D">
        <w:rPr>
          <w:rFonts w:eastAsia="MS Mincho" w:cs="Arial"/>
          <w:b/>
          <w:i/>
          <w:color w:val="2E74B5" w:themeColor="accent1" w:themeShade="BF"/>
          <w:szCs w:val="20"/>
          <w:lang w:val="en-GB" w:eastAsia="ja-JP"/>
        </w:rPr>
        <w:t>INFO</w:t>
      </w:r>
      <w:r w:rsidRPr="00CF280D">
        <w:rPr>
          <w:rFonts w:eastAsia="MS Mincho" w:cs="Arial"/>
          <w:i/>
          <w:color w:val="2E74B5" w:themeColor="accent1" w:themeShade="BF"/>
          <w:szCs w:val="20"/>
          <w:lang w:val="en-GB" w:eastAsia="ja-JP"/>
        </w:rPr>
        <w:tab/>
        <w:t xml:space="preserve">Both during the conceptual design and during the implementation phase: Feel free to contact the Department of Higher Education Didactics and Digital Learning and Teaching Development (Ms Silke Weiß &amp; </w:t>
      </w:r>
      <w:r>
        <w:rPr>
          <w:rFonts w:eastAsia="MS Mincho" w:cs="Arial"/>
          <w:i/>
          <w:color w:val="2E74B5" w:themeColor="accent1" w:themeShade="BF"/>
          <w:szCs w:val="20"/>
          <w:lang w:val="en-GB" w:eastAsia="ja-JP"/>
        </w:rPr>
        <w:t xml:space="preserve">Dr </w:t>
      </w:r>
      <w:r w:rsidRPr="00CF280D">
        <w:rPr>
          <w:rFonts w:eastAsia="MS Mincho" w:cs="Arial"/>
          <w:i/>
          <w:color w:val="2E74B5" w:themeColor="accent1" w:themeShade="BF"/>
          <w:szCs w:val="20"/>
          <w:lang w:val="en-GB" w:eastAsia="ja-JP"/>
        </w:rPr>
        <w:t>Lisa Hüther-Pape) for further advice and support on teaching and learning approaches, suitable assessment formats, or curriculum alignment.</w:t>
      </w:r>
    </w:p>
    <w:p w14:paraId="55589829" w14:textId="77777777" w:rsidR="00D6583E" w:rsidRPr="00CF280D" w:rsidRDefault="00D6583E" w:rsidP="007F61DD">
      <w:pPr>
        <w:spacing w:after="120" w:line="240" w:lineRule="exact"/>
        <w:rPr>
          <w:rFonts w:eastAsia="MS Mincho" w:cs="Arial"/>
          <w:i/>
          <w:color w:val="2E74B5" w:themeColor="accent1" w:themeShade="BF"/>
          <w:szCs w:val="20"/>
          <w:lang w:val="en-GB" w:eastAsia="ja-JP"/>
        </w:rPr>
      </w:pPr>
      <w:r w:rsidRPr="00CF280D">
        <w:rPr>
          <w:rFonts w:eastAsia="MS Mincho" w:cs="Arial"/>
          <w:b/>
          <w:i/>
          <w:color w:val="2E74B5" w:themeColor="accent1" w:themeShade="BF"/>
          <w:szCs w:val="20"/>
          <w:lang w:val="en-GB" w:eastAsia="ja-JP"/>
        </w:rPr>
        <w:t>INFO</w:t>
      </w:r>
      <w:r w:rsidRPr="00CF280D">
        <w:rPr>
          <w:rFonts w:eastAsia="MS Mincho" w:cs="Arial"/>
          <w:i/>
          <w:color w:val="2E74B5" w:themeColor="accent1" w:themeShade="BF"/>
          <w:szCs w:val="20"/>
          <w:lang w:val="en-GB" w:eastAsia="ja-JP"/>
        </w:rPr>
        <w:t xml:space="preserve"> </w:t>
      </w:r>
      <w:r w:rsidRPr="00CF280D">
        <w:rPr>
          <w:rFonts w:eastAsia="MS Mincho" w:cs="Arial"/>
          <w:i/>
          <w:color w:val="2E74B5" w:themeColor="accent1" w:themeShade="BF"/>
          <w:szCs w:val="20"/>
          <w:lang w:val="en-GB" w:eastAsia="ja-JP"/>
        </w:rPr>
        <w:tab/>
        <w:t>Please contact the E-Learning Department (Ms Dorthe Hutz-Nierhoff, Ms Claudia Gayer) for advice and support on how to integrate and use digital media and educational technologies in your project in a meaningful way.</w:t>
      </w:r>
    </w:p>
    <w:p w14:paraId="42D24053" w14:textId="77777777" w:rsidR="00D6583E" w:rsidRPr="00CF280D" w:rsidRDefault="00D6583E" w:rsidP="007F61DD">
      <w:pPr>
        <w:spacing w:after="120" w:line="240" w:lineRule="exact"/>
        <w:rPr>
          <w:rFonts w:eastAsia="MS Mincho" w:cs="Arial"/>
          <w:i/>
          <w:color w:val="2E74B5" w:themeColor="accent1" w:themeShade="BF"/>
          <w:szCs w:val="20"/>
          <w:lang w:val="en-GB" w:eastAsia="ja-JP"/>
        </w:rPr>
      </w:pPr>
      <w:r w:rsidRPr="00CF280D">
        <w:rPr>
          <w:rFonts w:eastAsia="MS Mincho" w:cs="Arial"/>
          <w:b/>
          <w:i/>
          <w:color w:val="2E74B5" w:themeColor="accent1" w:themeShade="BF"/>
          <w:szCs w:val="20"/>
          <w:lang w:val="en-GB" w:eastAsia="ja-JP"/>
        </w:rPr>
        <w:t>INFO</w:t>
      </w:r>
      <w:r w:rsidRPr="00CF280D">
        <w:rPr>
          <w:rFonts w:eastAsia="MS Mincho" w:cs="Arial"/>
          <w:i/>
          <w:color w:val="2E74B5" w:themeColor="accent1" w:themeShade="BF"/>
          <w:szCs w:val="20"/>
          <w:lang w:val="en-GB" w:eastAsia="ja-JP"/>
        </w:rPr>
        <w:t xml:space="preserve"> Please also consult the training offer on digital teaching within the </w:t>
      </w:r>
      <w:hyperlink r:id="rId7" w:history="1">
        <w:r w:rsidRPr="00CF280D">
          <w:rPr>
            <w:rStyle w:val="Hyperlink"/>
            <w:rFonts w:eastAsia="MS Mincho" w:cs="Arial"/>
            <w:b/>
            <w:i/>
            <w:color w:val="2E74B5" w:themeColor="accent1" w:themeShade="BF"/>
            <w:szCs w:val="20"/>
            <w:u w:val="single"/>
            <w:lang w:val="en-GB" w:eastAsia="ja-JP"/>
          </w:rPr>
          <w:t>edacticLab</w:t>
        </w:r>
      </w:hyperlink>
      <w:r w:rsidRPr="00CF280D">
        <w:rPr>
          <w:rFonts w:eastAsia="MS Mincho" w:cs="Arial"/>
          <w:i/>
          <w:color w:val="2E74B5" w:themeColor="accent1" w:themeShade="BF"/>
          <w:szCs w:val="20"/>
          <w:lang w:val="en-GB" w:eastAsia="ja-JP"/>
        </w:rPr>
        <w:t xml:space="preserve"> at the University of Freiburg.</w:t>
      </w:r>
    </w:p>
    <w:p w14:paraId="398C4A9D" w14:textId="77777777" w:rsidR="00D53A7C" w:rsidRPr="00D6583E" w:rsidRDefault="00D53A7C" w:rsidP="00D53A7C">
      <w:pPr>
        <w:spacing w:after="120" w:line="240" w:lineRule="exact"/>
        <w:rPr>
          <w:rFonts w:eastAsia="MS Mincho" w:cs="Arial"/>
          <w:szCs w:val="20"/>
          <w:lang w:val="en-GB" w:eastAsia="ja-JP"/>
        </w:rPr>
      </w:pPr>
    </w:p>
    <w:p w14:paraId="561735FC" w14:textId="26951348" w:rsidR="007F61DD" w:rsidRDefault="007F61DD">
      <w:pPr>
        <w:spacing w:after="160" w:line="259" w:lineRule="auto"/>
        <w:jc w:val="left"/>
        <w:rPr>
          <w:rFonts w:eastAsia="MS Mincho" w:cs="Arial"/>
          <w:szCs w:val="20"/>
          <w:lang w:val="en-US" w:eastAsia="ja-JP"/>
        </w:rPr>
      </w:pPr>
      <w:r>
        <w:rPr>
          <w:rFonts w:eastAsia="MS Mincho" w:cs="Arial"/>
          <w:szCs w:val="20"/>
          <w:lang w:val="en-US" w:eastAsia="ja-JP"/>
        </w:rPr>
        <w:br w:type="page"/>
      </w:r>
    </w:p>
    <w:p w14:paraId="40116CF3" w14:textId="77777777" w:rsidR="00D53A7C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p w14:paraId="537EF34A" w14:textId="77777777" w:rsidR="00D53A7C" w:rsidRPr="00BE2102" w:rsidRDefault="00D53A7C" w:rsidP="00D53A7C">
      <w:pPr>
        <w:pStyle w:val="Listenabsatz"/>
        <w:numPr>
          <w:ilvl w:val="0"/>
          <w:numId w:val="26"/>
        </w:numPr>
        <w:spacing w:after="120" w:line="240" w:lineRule="exact"/>
        <w:rPr>
          <w:rFonts w:eastAsia="MS Mincho" w:cs="Arial"/>
          <w:b/>
          <w:szCs w:val="20"/>
          <w:lang w:val="en-US" w:eastAsia="ja-JP"/>
        </w:rPr>
      </w:pPr>
      <w:r w:rsidRPr="00BE2102">
        <w:rPr>
          <w:rFonts w:eastAsia="MS Mincho" w:cs="Arial"/>
          <w:b/>
          <w:szCs w:val="20"/>
          <w:lang w:val="en-US" w:eastAsia="ja-JP"/>
        </w:rPr>
        <w:t xml:space="preserve">Attachments </w:t>
      </w:r>
    </w:p>
    <w:p w14:paraId="4848498E" w14:textId="77777777" w:rsidR="00D53A7C" w:rsidRPr="00BE2102" w:rsidRDefault="00D53A7C" w:rsidP="00D53A7C">
      <w:pPr>
        <w:pStyle w:val="Listenabsatz"/>
        <w:spacing w:after="120" w:line="240" w:lineRule="exact"/>
        <w:rPr>
          <w:rFonts w:eastAsia="MS Mincho" w:cs="Arial"/>
          <w:szCs w:val="20"/>
          <w:lang w:val="en-US" w:eastAsia="ja-JP"/>
        </w:rPr>
      </w:pPr>
    </w:p>
    <w:p w14:paraId="1D29541C" w14:textId="2D213EAD" w:rsidR="00D53A7C" w:rsidRPr="00E1715D" w:rsidRDefault="004D57B3" w:rsidP="00E1715D">
      <w:pPr>
        <w:spacing w:after="120" w:line="240" w:lineRule="exact"/>
        <w:rPr>
          <w:rFonts w:eastAsia="MS Mincho" w:cs="Arial"/>
          <w:szCs w:val="20"/>
          <w:lang w:val="en-US" w:eastAsia="ja-JP"/>
        </w:rPr>
      </w:pPr>
      <w:sdt>
        <w:sdtPr>
          <w:rPr>
            <w:rFonts w:eastAsia="MS Mincho" w:cs="Arial"/>
            <w:szCs w:val="20"/>
            <w:lang w:val="en-US" w:eastAsia="ja-JP"/>
          </w:rPr>
          <w:id w:val="-823117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715D">
            <w:rPr>
              <w:rFonts w:ascii="MS Gothic" w:eastAsia="MS Gothic" w:hAnsi="MS Gothic" w:cs="Arial" w:hint="eastAsia"/>
              <w:szCs w:val="20"/>
              <w:lang w:val="en-US" w:eastAsia="ja-JP"/>
            </w:rPr>
            <w:t>☐</w:t>
          </w:r>
        </w:sdtContent>
      </w:sdt>
      <w:r w:rsidR="00E1715D">
        <w:rPr>
          <w:rFonts w:eastAsia="MS Mincho" w:cs="Arial"/>
          <w:szCs w:val="20"/>
          <w:lang w:val="en-US" w:eastAsia="ja-JP"/>
        </w:rPr>
        <w:tab/>
      </w:r>
      <w:r w:rsidR="00D53A7C" w:rsidRPr="00E1715D">
        <w:rPr>
          <w:rFonts w:eastAsia="MS Mincho" w:cs="Arial"/>
          <w:szCs w:val="20"/>
          <w:lang w:val="en-US" w:eastAsia="ja-JP"/>
        </w:rPr>
        <w:t>Has a budget been prepared? Has a cost overview been attached?</w:t>
      </w:r>
    </w:p>
    <w:p w14:paraId="558C6A79" w14:textId="5CEEE766" w:rsidR="00D53A7C" w:rsidRPr="00E1715D" w:rsidRDefault="004D57B3" w:rsidP="00E1715D">
      <w:pPr>
        <w:spacing w:after="120" w:line="240" w:lineRule="exact"/>
        <w:rPr>
          <w:rFonts w:eastAsia="MS Mincho" w:cs="Arial"/>
          <w:szCs w:val="20"/>
          <w:lang w:val="en-US" w:eastAsia="ja-JP"/>
        </w:rPr>
      </w:pPr>
      <w:sdt>
        <w:sdtPr>
          <w:rPr>
            <w:rFonts w:eastAsia="MS Mincho" w:cs="Arial"/>
            <w:szCs w:val="20"/>
            <w:lang w:val="en-US" w:eastAsia="ja-JP"/>
          </w:rPr>
          <w:id w:val="1963075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715D">
            <w:rPr>
              <w:rFonts w:ascii="MS Gothic" w:eastAsia="MS Gothic" w:hAnsi="MS Gothic" w:cs="Arial" w:hint="eastAsia"/>
              <w:szCs w:val="20"/>
              <w:lang w:val="en-US" w:eastAsia="ja-JP"/>
            </w:rPr>
            <w:t>☐</w:t>
          </w:r>
        </w:sdtContent>
      </w:sdt>
      <w:r w:rsidR="00E1715D">
        <w:rPr>
          <w:rFonts w:eastAsia="MS Mincho" w:cs="Arial"/>
          <w:szCs w:val="20"/>
          <w:lang w:val="en-US" w:eastAsia="ja-JP"/>
        </w:rPr>
        <w:tab/>
      </w:r>
      <w:r w:rsidR="00D53A7C" w:rsidRPr="00E1715D">
        <w:rPr>
          <w:rFonts w:eastAsia="MS Mincho" w:cs="Arial"/>
          <w:szCs w:val="20"/>
          <w:lang w:val="en-US" w:eastAsia="ja-JP"/>
        </w:rPr>
        <w:t>Has a consultation with the programme coordinator occurred before submitting the application?</w:t>
      </w:r>
    </w:p>
    <w:p w14:paraId="06DD758F" w14:textId="73740997" w:rsidR="00D53A7C" w:rsidRPr="00E1715D" w:rsidRDefault="004D57B3" w:rsidP="00E1715D">
      <w:pPr>
        <w:spacing w:after="120" w:line="240" w:lineRule="exact"/>
        <w:rPr>
          <w:rFonts w:eastAsia="MS Mincho" w:cs="Arial"/>
          <w:szCs w:val="20"/>
          <w:lang w:val="en-US" w:eastAsia="ja-JP"/>
        </w:rPr>
      </w:pPr>
      <w:sdt>
        <w:sdtPr>
          <w:rPr>
            <w:rFonts w:eastAsia="MS Mincho" w:cs="Arial"/>
            <w:szCs w:val="20"/>
            <w:lang w:val="en-US" w:eastAsia="ja-JP"/>
          </w:rPr>
          <w:id w:val="123661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715D">
            <w:rPr>
              <w:rFonts w:ascii="MS Gothic" w:eastAsia="MS Gothic" w:hAnsi="MS Gothic" w:cs="Arial" w:hint="eastAsia"/>
              <w:szCs w:val="20"/>
              <w:lang w:val="en-US" w:eastAsia="ja-JP"/>
            </w:rPr>
            <w:t>☐</w:t>
          </w:r>
        </w:sdtContent>
      </w:sdt>
      <w:r w:rsidR="00E1715D">
        <w:rPr>
          <w:rFonts w:eastAsia="MS Mincho" w:cs="Arial"/>
          <w:szCs w:val="20"/>
          <w:lang w:val="en-US" w:eastAsia="ja-JP"/>
        </w:rPr>
        <w:tab/>
      </w:r>
      <w:r w:rsidR="00D53A7C" w:rsidRPr="00E1715D">
        <w:rPr>
          <w:rFonts w:eastAsia="MS Mincho" w:cs="Arial"/>
          <w:szCs w:val="20"/>
          <w:lang w:val="en-US" w:eastAsia="ja-JP"/>
        </w:rPr>
        <w:t>Has faculty endorsement been obtained? (letter of endorsement)</w:t>
      </w:r>
    </w:p>
    <w:p w14:paraId="78F39B01" w14:textId="3D941A4D" w:rsidR="00D53A7C" w:rsidRPr="00E1715D" w:rsidRDefault="004D57B3" w:rsidP="00E1715D">
      <w:pPr>
        <w:spacing w:after="120" w:line="240" w:lineRule="exact"/>
        <w:ind w:left="705" w:hanging="705"/>
        <w:rPr>
          <w:rFonts w:eastAsia="MS Mincho" w:cs="Arial"/>
          <w:szCs w:val="20"/>
          <w:lang w:val="en-US" w:eastAsia="ja-JP"/>
        </w:rPr>
      </w:pPr>
      <w:sdt>
        <w:sdtPr>
          <w:rPr>
            <w:rFonts w:eastAsia="MS Mincho" w:cs="Arial"/>
            <w:szCs w:val="20"/>
            <w:lang w:val="en-US" w:eastAsia="ja-JP"/>
          </w:rPr>
          <w:id w:val="1102686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715D">
            <w:rPr>
              <w:rFonts w:ascii="MS Gothic" w:eastAsia="MS Gothic" w:hAnsi="MS Gothic" w:cs="Arial" w:hint="eastAsia"/>
              <w:szCs w:val="20"/>
              <w:lang w:val="en-US" w:eastAsia="ja-JP"/>
            </w:rPr>
            <w:t>☐</w:t>
          </w:r>
        </w:sdtContent>
      </w:sdt>
      <w:r w:rsidR="00E1715D">
        <w:rPr>
          <w:rFonts w:eastAsia="MS Mincho" w:cs="Arial"/>
          <w:szCs w:val="20"/>
          <w:lang w:val="en-US" w:eastAsia="ja-JP"/>
        </w:rPr>
        <w:tab/>
      </w:r>
      <w:r w:rsidR="00E1715D">
        <w:rPr>
          <w:rFonts w:eastAsia="MS Mincho" w:cs="Arial"/>
          <w:szCs w:val="20"/>
          <w:lang w:val="en-US" w:eastAsia="ja-JP"/>
        </w:rPr>
        <w:tab/>
      </w:r>
      <w:r w:rsidR="00D53A7C" w:rsidRPr="00E1715D">
        <w:rPr>
          <w:rFonts w:eastAsia="MS Mincho" w:cs="Arial"/>
          <w:szCs w:val="20"/>
          <w:lang w:val="en-US" w:eastAsia="ja-JP"/>
        </w:rPr>
        <w:t>Has a joint statement (max. ½ page) by the applicant and his/her collaborator been endorsed and does it reflect mutual commitment and substantial engagement on both sides?</w:t>
      </w:r>
    </w:p>
    <w:p w14:paraId="348E6E13" w14:textId="1E0942EF" w:rsidR="00D53A7C" w:rsidRPr="00E1715D" w:rsidRDefault="004D57B3" w:rsidP="00E1715D">
      <w:pPr>
        <w:spacing w:after="120" w:line="240" w:lineRule="exact"/>
        <w:ind w:left="705" w:hanging="705"/>
        <w:rPr>
          <w:rFonts w:eastAsia="MS Mincho" w:cs="Arial"/>
          <w:szCs w:val="20"/>
          <w:lang w:val="en-US" w:eastAsia="ja-JP"/>
        </w:rPr>
      </w:pPr>
      <w:sdt>
        <w:sdtPr>
          <w:rPr>
            <w:rFonts w:eastAsia="MS Mincho" w:cs="Arial"/>
            <w:szCs w:val="20"/>
            <w:lang w:val="en-US" w:eastAsia="ja-JP"/>
          </w:rPr>
          <w:id w:val="1005709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715D">
            <w:rPr>
              <w:rFonts w:ascii="MS Gothic" w:eastAsia="MS Gothic" w:hAnsi="MS Gothic" w:cs="Arial" w:hint="eastAsia"/>
              <w:szCs w:val="20"/>
              <w:lang w:val="en-US" w:eastAsia="ja-JP"/>
            </w:rPr>
            <w:t>☐</w:t>
          </w:r>
        </w:sdtContent>
      </w:sdt>
      <w:r w:rsidR="00E1715D">
        <w:rPr>
          <w:rFonts w:eastAsia="MS Mincho" w:cs="Arial"/>
          <w:szCs w:val="20"/>
          <w:lang w:val="en-US" w:eastAsia="ja-JP"/>
        </w:rPr>
        <w:tab/>
      </w:r>
      <w:r w:rsidR="00D53A7C" w:rsidRPr="00E1715D">
        <w:rPr>
          <w:rFonts w:eastAsia="MS Mincho" w:cs="Arial"/>
          <w:szCs w:val="20"/>
          <w:lang w:val="en-US" w:eastAsia="ja-JP"/>
        </w:rPr>
        <w:t>Has the application been submitted electronically to the programme coordinator via email (</w:t>
      </w:r>
      <w:hyperlink r:id="rId8" w:history="1">
        <w:r w:rsidR="00D53A7C" w:rsidRPr="00E1715D">
          <w:rPr>
            <w:rStyle w:val="Hyperlink"/>
            <w:rFonts w:eastAsia="MS Mincho" w:cs="Arial"/>
            <w:szCs w:val="20"/>
            <w:lang w:val="en-US" w:eastAsia="ja-JP"/>
          </w:rPr>
          <w:t>kathrin.jehle@zv.uni-freiburg.de</w:t>
        </w:r>
      </w:hyperlink>
      <w:r w:rsidR="00D53A7C" w:rsidRPr="00E1715D">
        <w:rPr>
          <w:rStyle w:val="Hyperlink"/>
          <w:rFonts w:eastAsia="MS Mincho" w:cs="Arial"/>
          <w:szCs w:val="20"/>
          <w:lang w:val="en-US" w:eastAsia="ja-JP"/>
        </w:rPr>
        <w:t>)</w:t>
      </w:r>
      <w:r w:rsidR="00D53A7C" w:rsidRPr="00E1715D">
        <w:rPr>
          <w:rFonts w:eastAsia="MS Mincho" w:cs="Arial"/>
          <w:szCs w:val="20"/>
          <w:lang w:val="en-US" w:eastAsia="ja-JP"/>
        </w:rPr>
        <w:t xml:space="preserve">? </w:t>
      </w:r>
    </w:p>
    <w:p w14:paraId="57219A5B" w14:textId="77777777" w:rsidR="00D53A7C" w:rsidRPr="00D3484F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p w14:paraId="3F2B6B87" w14:textId="77777777" w:rsidR="00D53A7C" w:rsidRPr="00D3484F" w:rsidRDefault="00D53A7C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</w:p>
    <w:p w14:paraId="61E286DD" w14:textId="68F99B81" w:rsidR="00D53A7C" w:rsidRPr="00A762EC" w:rsidRDefault="00E1715D" w:rsidP="00D53A7C">
      <w:pPr>
        <w:spacing w:after="120" w:line="240" w:lineRule="exact"/>
        <w:rPr>
          <w:rFonts w:eastAsia="MS Mincho" w:cs="Arial"/>
          <w:szCs w:val="20"/>
          <w:lang w:val="en-US" w:eastAsia="ja-JP"/>
        </w:rPr>
      </w:pPr>
      <w:r w:rsidRPr="00A762EC">
        <w:rPr>
          <w:rFonts w:eastAsia="MS Mincho" w:cs="Arial"/>
          <w:szCs w:val="20"/>
          <w:lang w:val="en-US" w:eastAsia="ja-JP"/>
        </w:rPr>
        <w:t>Freiburg</w:t>
      </w:r>
      <w:r w:rsidR="00D53A7C" w:rsidRPr="00A762EC">
        <w:rPr>
          <w:rFonts w:eastAsia="MS Mincho" w:cs="Arial"/>
          <w:szCs w:val="20"/>
          <w:lang w:val="en-US" w:eastAsia="ja-JP"/>
        </w:rPr>
        <w:t xml:space="preserve">, </w:t>
      </w:r>
      <w:sdt>
        <w:sdtPr>
          <w:rPr>
            <w:rFonts w:eastAsia="MS Mincho" w:cs="Arial"/>
            <w:szCs w:val="20"/>
            <w:lang w:val="en-US" w:eastAsia="ja-JP"/>
          </w:rPr>
          <w:id w:val="-913465919"/>
          <w:placeholder>
            <w:docPart w:val="C45E10053818404689E342AF9B783044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A762EC" w:rsidRPr="00A762EC">
            <w:rPr>
              <w:rStyle w:val="Platzhaltertext"/>
              <w:rFonts w:eastAsiaTheme="minorHAnsi"/>
              <w:lang w:val="en-US"/>
            </w:rPr>
            <w:t>Please click here to insert date</w:t>
          </w:r>
        </w:sdtContent>
      </w:sdt>
    </w:p>
    <w:p w14:paraId="384A61C6" w14:textId="1557A00D" w:rsidR="00D53A7C" w:rsidRDefault="00D53A7C" w:rsidP="00D53A7C">
      <w:pPr>
        <w:spacing w:after="120" w:line="240" w:lineRule="exact"/>
        <w:rPr>
          <w:rFonts w:cs="Arial"/>
          <w:szCs w:val="20"/>
          <w:lang w:val="en-US"/>
        </w:rPr>
      </w:pPr>
    </w:p>
    <w:p w14:paraId="5DA3DF39" w14:textId="5B1C20BC" w:rsidR="00D6583E" w:rsidRDefault="00D6583E" w:rsidP="00D53A7C">
      <w:pPr>
        <w:spacing w:after="120" w:line="240" w:lineRule="exact"/>
        <w:rPr>
          <w:rFonts w:cs="Arial"/>
          <w:szCs w:val="20"/>
          <w:lang w:val="en-US"/>
        </w:rPr>
      </w:pPr>
    </w:p>
    <w:p w14:paraId="6120BCEA" w14:textId="33FFF3E7" w:rsidR="007F61DD" w:rsidRDefault="007F61DD" w:rsidP="00D53A7C">
      <w:pPr>
        <w:spacing w:after="120" w:line="240" w:lineRule="exact"/>
        <w:rPr>
          <w:rFonts w:cs="Arial"/>
          <w:szCs w:val="20"/>
          <w:lang w:val="en-US"/>
        </w:rPr>
      </w:pPr>
    </w:p>
    <w:p w14:paraId="7D3CAAF9" w14:textId="77777777" w:rsidR="007F61DD" w:rsidRPr="00A762EC" w:rsidRDefault="007F61DD" w:rsidP="00D53A7C">
      <w:pPr>
        <w:spacing w:after="120" w:line="240" w:lineRule="exact"/>
        <w:rPr>
          <w:rFonts w:cs="Arial"/>
          <w:szCs w:val="20"/>
          <w:lang w:val="en-US"/>
        </w:rPr>
      </w:pPr>
    </w:p>
    <w:p w14:paraId="7C3486D5" w14:textId="243911DA" w:rsidR="00E1715D" w:rsidRDefault="00E1715D" w:rsidP="00D53A7C">
      <w:pPr>
        <w:spacing w:after="120" w:line="240" w:lineRule="exact"/>
        <w:rPr>
          <w:rFonts w:cs="Arial"/>
          <w:szCs w:val="20"/>
          <w:lang w:val="en-US"/>
        </w:rPr>
      </w:pPr>
      <w:r>
        <w:rPr>
          <w:rFonts w:cs="Arial"/>
          <w:szCs w:val="20"/>
          <w:lang w:val="en-US"/>
        </w:rPr>
        <w:t>______________________</w:t>
      </w:r>
    </w:p>
    <w:p w14:paraId="6237BC72" w14:textId="5963AF2E" w:rsidR="00E1715D" w:rsidRPr="00D53A7C" w:rsidRDefault="00E1715D" w:rsidP="00D53A7C">
      <w:pPr>
        <w:spacing w:after="120" w:line="240" w:lineRule="exact"/>
        <w:rPr>
          <w:rFonts w:cs="Arial"/>
          <w:szCs w:val="20"/>
          <w:lang w:val="en-US"/>
        </w:rPr>
      </w:pPr>
      <w:r>
        <w:rPr>
          <w:rFonts w:cs="Arial"/>
          <w:szCs w:val="20"/>
          <w:lang w:val="en-US"/>
        </w:rPr>
        <w:t xml:space="preserve">Signature of the Applicant </w:t>
      </w:r>
    </w:p>
    <w:sectPr w:rsidR="00E1715D" w:rsidRPr="00D53A7C" w:rsidSect="00D10D8F">
      <w:headerReference w:type="default" r:id="rId9"/>
      <w:footerReference w:type="default" r:id="rId10"/>
      <w:headerReference w:type="first" r:id="rId11"/>
      <w:pgSz w:w="11906" w:h="16838"/>
      <w:pgMar w:top="1417" w:right="1417" w:bottom="1134" w:left="1417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94280" w14:textId="77777777" w:rsidR="00AB3212" w:rsidRDefault="00AB3212" w:rsidP="00EC7DEB">
      <w:pPr>
        <w:spacing w:line="240" w:lineRule="auto"/>
      </w:pPr>
      <w:r>
        <w:separator/>
      </w:r>
    </w:p>
  </w:endnote>
  <w:endnote w:type="continuationSeparator" w:id="0">
    <w:p w14:paraId="14742016" w14:textId="77777777" w:rsidR="00AB3212" w:rsidRDefault="00AB3212" w:rsidP="00EC7D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D36EE" w14:textId="77777777" w:rsidR="002C735D" w:rsidRDefault="002C735D" w:rsidP="002C735D">
    <w:pPr>
      <w:pStyle w:val="Kopfzeile"/>
      <w:jc w:val="right"/>
    </w:pPr>
    <w:r>
      <w:rPr>
        <w:noProof/>
        <w:lang w:eastAsia="de-DE"/>
      </w:rPr>
      <w:ptab w:relativeTo="margin" w:alignment="right" w:leader="none"/>
    </w:r>
    <w:r>
      <w:rPr>
        <w:noProof/>
        <w:lang w:eastAsia="de-DE"/>
      </w:rPr>
      <w:drawing>
        <wp:inline distT="0" distB="0" distL="0" distR="0" wp14:anchorId="50719809" wp14:editId="30E28496">
          <wp:extent cx="2706370" cy="299720"/>
          <wp:effectExtent l="0" t="0" r="0" b="5080"/>
          <wp:docPr id="2" name="Grafik 2" descr="20221026-UFR-wortmarke-grundform_Blau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20221026-UFR-wortmarke-grundform_Blau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6370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D12EA9" w14:textId="77777777" w:rsidR="00EC7DEB" w:rsidRDefault="00EC7DEB" w:rsidP="00EC7DEB">
    <w:pPr>
      <w:pStyle w:val="Kopfzeile"/>
      <w:jc w:val="right"/>
    </w:pPr>
  </w:p>
  <w:p w14:paraId="3CF8004E" w14:textId="77777777" w:rsidR="00EC7DEB" w:rsidRDefault="00EC7D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9A426" w14:textId="77777777" w:rsidR="00AB3212" w:rsidRDefault="00AB3212" w:rsidP="00EC7DEB">
      <w:pPr>
        <w:spacing w:line="240" w:lineRule="auto"/>
      </w:pPr>
      <w:r>
        <w:separator/>
      </w:r>
    </w:p>
  </w:footnote>
  <w:footnote w:type="continuationSeparator" w:id="0">
    <w:p w14:paraId="4A681756" w14:textId="77777777" w:rsidR="00AB3212" w:rsidRDefault="00AB3212" w:rsidP="00EC7D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0400155"/>
      <w:docPartObj>
        <w:docPartGallery w:val="Page Numbers (Top of Page)"/>
        <w:docPartUnique/>
      </w:docPartObj>
    </w:sdtPr>
    <w:sdtEndPr/>
    <w:sdtContent>
      <w:p w14:paraId="7DBA6C0D" w14:textId="5490278E" w:rsidR="000B02A6" w:rsidRDefault="000B02A6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7B3">
          <w:rPr>
            <w:noProof/>
          </w:rPr>
          <w:t>3</w:t>
        </w:r>
        <w:r>
          <w:fldChar w:fldCharType="end"/>
        </w:r>
      </w:p>
    </w:sdtContent>
  </w:sdt>
  <w:p w14:paraId="73D02B7A" w14:textId="77777777" w:rsidR="00EC7DEB" w:rsidRDefault="00EC7DE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5C090" w14:textId="77777777" w:rsidR="00EC7DEB" w:rsidRDefault="00224D10" w:rsidP="00EC7DEB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D0536DF" wp14:editId="4C16F4AF">
          <wp:extent cx="2705100" cy="297180"/>
          <wp:effectExtent l="0" t="0" r="0" b="7620"/>
          <wp:docPr id="3" name="Grafik 3" descr="20221026-UFR-wortmarke-grundform_Blau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221026-UFR-wortmarke-grundform_Blau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F57BD"/>
    <w:multiLevelType w:val="hybridMultilevel"/>
    <w:tmpl w:val="847026D8"/>
    <w:lvl w:ilvl="0" w:tplc="A2A4D68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56728"/>
    <w:multiLevelType w:val="hybridMultilevel"/>
    <w:tmpl w:val="E45430D0"/>
    <w:lvl w:ilvl="0" w:tplc="BB482B3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6D2"/>
    <w:multiLevelType w:val="hybridMultilevel"/>
    <w:tmpl w:val="31AC19A8"/>
    <w:lvl w:ilvl="0" w:tplc="FBC2EE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73467"/>
    <w:multiLevelType w:val="hybridMultilevel"/>
    <w:tmpl w:val="2FB48406"/>
    <w:lvl w:ilvl="0" w:tplc="C84237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225B4"/>
    <w:multiLevelType w:val="hybridMultilevel"/>
    <w:tmpl w:val="8C6A41C6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E33CE"/>
    <w:multiLevelType w:val="hybridMultilevel"/>
    <w:tmpl w:val="B2BEAFB2"/>
    <w:lvl w:ilvl="0" w:tplc="C4F0B2B8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E6B83"/>
    <w:multiLevelType w:val="hybridMultilevel"/>
    <w:tmpl w:val="0DBAFF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762B8"/>
    <w:multiLevelType w:val="hybridMultilevel"/>
    <w:tmpl w:val="B994193C"/>
    <w:lvl w:ilvl="0" w:tplc="4AFC14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66489"/>
    <w:multiLevelType w:val="hybridMultilevel"/>
    <w:tmpl w:val="27E61498"/>
    <w:lvl w:ilvl="0" w:tplc="85E4DF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A13A5"/>
    <w:multiLevelType w:val="hybridMultilevel"/>
    <w:tmpl w:val="998E7B5A"/>
    <w:lvl w:ilvl="0" w:tplc="4B92A9B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170A09"/>
    <w:multiLevelType w:val="hybridMultilevel"/>
    <w:tmpl w:val="AC441F8A"/>
    <w:lvl w:ilvl="0" w:tplc="5FAA7E6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E527C2"/>
    <w:multiLevelType w:val="hybridMultilevel"/>
    <w:tmpl w:val="C6367764"/>
    <w:lvl w:ilvl="0" w:tplc="8D5EDD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B6033"/>
    <w:multiLevelType w:val="hybridMultilevel"/>
    <w:tmpl w:val="BE542A10"/>
    <w:lvl w:ilvl="0" w:tplc="4B92A9B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571CC"/>
    <w:multiLevelType w:val="hybridMultilevel"/>
    <w:tmpl w:val="2080109E"/>
    <w:lvl w:ilvl="0" w:tplc="BD70200E">
      <w:start w:val="1"/>
      <w:numFmt w:val="upperRoman"/>
      <w:lvlText w:val="%1."/>
      <w:lvlJc w:val="left"/>
      <w:pPr>
        <w:ind w:left="720" w:hanging="72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7D7E19"/>
    <w:multiLevelType w:val="hybridMultilevel"/>
    <w:tmpl w:val="D6E81EE4"/>
    <w:lvl w:ilvl="0" w:tplc="5FAA7E6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610F0"/>
    <w:multiLevelType w:val="hybridMultilevel"/>
    <w:tmpl w:val="A2CCFA0E"/>
    <w:lvl w:ilvl="0" w:tplc="252213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283835"/>
    <w:multiLevelType w:val="hybridMultilevel"/>
    <w:tmpl w:val="19DA2680"/>
    <w:lvl w:ilvl="0" w:tplc="4B92A9B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C4C91"/>
    <w:multiLevelType w:val="hybridMultilevel"/>
    <w:tmpl w:val="5CC2DD14"/>
    <w:lvl w:ilvl="0" w:tplc="5FAA7E6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E7468"/>
    <w:multiLevelType w:val="hybridMultilevel"/>
    <w:tmpl w:val="41641CC4"/>
    <w:lvl w:ilvl="0" w:tplc="5AC4A5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23B1C"/>
    <w:multiLevelType w:val="hybridMultilevel"/>
    <w:tmpl w:val="B900C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F84707"/>
    <w:multiLevelType w:val="hybridMultilevel"/>
    <w:tmpl w:val="2B2E08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0317EC"/>
    <w:multiLevelType w:val="hybridMultilevel"/>
    <w:tmpl w:val="8722931C"/>
    <w:lvl w:ilvl="0" w:tplc="E2C4FB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A4288B"/>
    <w:multiLevelType w:val="hybridMultilevel"/>
    <w:tmpl w:val="1ED2C6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E31A1"/>
    <w:multiLevelType w:val="hybridMultilevel"/>
    <w:tmpl w:val="4E84A93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ED47EF"/>
    <w:multiLevelType w:val="hybridMultilevel"/>
    <w:tmpl w:val="97BA6A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23"/>
  </w:num>
  <w:num w:numId="5">
    <w:abstractNumId w:val="13"/>
  </w:num>
  <w:num w:numId="6">
    <w:abstractNumId w:val="10"/>
  </w:num>
  <w:num w:numId="7">
    <w:abstractNumId w:val="17"/>
  </w:num>
  <w:num w:numId="8">
    <w:abstractNumId w:val="14"/>
  </w:num>
  <w:num w:numId="9">
    <w:abstractNumId w:val="15"/>
  </w:num>
  <w:num w:numId="10">
    <w:abstractNumId w:val="4"/>
  </w:num>
  <w:num w:numId="11">
    <w:abstractNumId w:val="11"/>
  </w:num>
  <w:num w:numId="12">
    <w:abstractNumId w:val="20"/>
  </w:num>
  <w:num w:numId="13">
    <w:abstractNumId w:val="22"/>
  </w:num>
  <w:num w:numId="14">
    <w:abstractNumId w:val="7"/>
  </w:num>
  <w:num w:numId="15">
    <w:abstractNumId w:val="3"/>
  </w:num>
  <w:num w:numId="16">
    <w:abstractNumId w:val="2"/>
  </w:num>
  <w:num w:numId="17">
    <w:abstractNumId w:val="21"/>
  </w:num>
  <w:num w:numId="18">
    <w:abstractNumId w:val="24"/>
  </w:num>
  <w:num w:numId="19">
    <w:abstractNumId w:val="12"/>
  </w:num>
  <w:num w:numId="20">
    <w:abstractNumId w:val="16"/>
  </w:num>
  <w:num w:numId="21">
    <w:abstractNumId w:val="9"/>
  </w:num>
  <w:num w:numId="22">
    <w:abstractNumId w:val="8"/>
  </w:num>
  <w:num w:numId="23">
    <w:abstractNumId w:val="18"/>
  </w:num>
  <w:num w:numId="24">
    <w:abstractNumId w:val="0"/>
  </w:num>
  <w:num w:numId="25">
    <w:abstractNumId w:val="1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212"/>
    <w:rsid w:val="00026024"/>
    <w:rsid w:val="00074B90"/>
    <w:rsid w:val="000B02A6"/>
    <w:rsid w:val="000E1496"/>
    <w:rsid w:val="00137947"/>
    <w:rsid w:val="00215890"/>
    <w:rsid w:val="00224D10"/>
    <w:rsid w:val="002254D9"/>
    <w:rsid w:val="00244ACA"/>
    <w:rsid w:val="00255EE9"/>
    <w:rsid w:val="00263FD2"/>
    <w:rsid w:val="00265518"/>
    <w:rsid w:val="002812DF"/>
    <w:rsid w:val="002C735D"/>
    <w:rsid w:val="002F58AF"/>
    <w:rsid w:val="0033046D"/>
    <w:rsid w:val="00335B0A"/>
    <w:rsid w:val="00363613"/>
    <w:rsid w:val="00376B79"/>
    <w:rsid w:val="00380045"/>
    <w:rsid w:val="003C171D"/>
    <w:rsid w:val="003D158B"/>
    <w:rsid w:val="0042202F"/>
    <w:rsid w:val="00422D7E"/>
    <w:rsid w:val="00434CDA"/>
    <w:rsid w:val="00466F12"/>
    <w:rsid w:val="004C281F"/>
    <w:rsid w:val="004D57B3"/>
    <w:rsid w:val="004E1F9E"/>
    <w:rsid w:val="00501F05"/>
    <w:rsid w:val="00545784"/>
    <w:rsid w:val="00552705"/>
    <w:rsid w:val="00556F03"/>
    <w:rsid w:val="005746DF"/>
    <w:rsid w:val="00580B43"/>
    <w:rsid w:val="005B7980"/>
    <w:rsid w:val="005D2834"/>
    <w:rsid w:val="005F62FE"/>
    <w:rsid w:val="005F7A7C"/>
    <w:rsid w:val="006102B9"/>
    <w:rsid w:val="00612309"/>
    <w:rsid w:val="006F3B90"/>
    <w:rsid w:val="00706FD3"/>
    <w:rsid w:val="00707203"/>
    <w:rsid w:val="00733C51"/>
    <w:rsid w:val="007446A3"/>
    <w:rsid w:val="00771FE5"/>
    <w:rsid w:val="00774269"/>
    <w:rsid w:val="007C2E08"/>
    <w:rsid w:val="007C2EC0"/>
    <w:rsid w:val="007E2764"/>
    <w:rsid w:val="007F61DD"/>
    <w:rsid w:val="007F7C34"/>
    <w:rsid w:val="00802FB4"/>
    <w:rsid w:val="008253BC"/>
    <w:rsid w:val="00833873"/>
    <w:rsid w:val="00841658"/>
    <w:rsid w:val="008521B6"/>
    <w:rsid w:val="008D31BF"/>
    <w:rsid w:val="00902453"/>
    <w:rsid w:val="0091096F"/>
    <w:rsid w:val="009124CE"/>
    <w:rsid w:val="00920B07"/>
    <w:rsid w:val="0095556F"/>
    <w:rsid w:val="0097012E"/>
    <w:rsid w:val="00990C60"/>
    <w:rsid w:val="0099281E"/>
    <w:rsid w:val="009C47A1"/>
    <w:rsid w:val="009E61C1"/>
    <w:rsid w:val="00A51617"/>
    <w:rsid w:val="00A67B14"/>
    <w:rsid w:val="00A762EC"/>
    <w:rsid w:val="00AA2E5A"/>
    <w:rsid w:val="00AA6ADA"/>
    <w:rsid w:val="00AB3212"/>
    <w:rsid w:val="00AC5267"/>
    <w:rsid w:val="00AD1003"/>
    <w:rsid w:val="00B07D91"/>
    <w:rsid w:val="00B24348"/>
    <w:rsid w:val="00B976AE"/>
    <w:rsid w:val="00BC1D65"/>
    <w:rsid w:val="00BE0051"/>
    <w:rsid w:val="00BF06D4"/>
    <w:rsid w:val="00C16976"/>
    <w:rsid w:val="00C31CE2"/>
    <w:rsid w:val="00C71018"/>
    <w:rsid w:val="00C774CA"/>
    <w:rsid w:val="00C80881"/>
    <w:rsid w:val="00C95EE2"/>
    <w:rsid w:val="00CA20AC"/>
    <w:rsid w:val="00CC599D"/>
    <w:rsid w:val="00CF794F"/>
    <w:rsid w:val="00D027C2"/>
    <w:rsid w:val="00D10D8F"/>
    <w:rsid w:val="00D15829"/>
    <w:rsid w:val="00D356DF"/>
    <w:rsid w:val="00D3675D"/>
    <w:rsid w:val="00D53A7C"/>
    <w:rsid w:val="00D64A02"/>
    <w:rsid w:val="00D6583E"/>
    <w:rsid w:val="00DA3796"/>
    <w:rsid w:val="00DB31E7"/>
    <w:rsid w:val="00DB37B4"/>
    <w:rsid w:val="00DB7BC7"/>
    <w:rsid w:val="00E15A3B"/>
    <w:rsid w:val="00E1715D"/>
    <w:rsid w:val="00E228A6"/>
    <w:rsid w:val="00E33275"/>
    <w:rsid w:val="00E601A4"/>
    <w:rsid w:val="00EB06F2"/>
    <w:rsid w:val="00EB2530"/>
    <w:rsid w:val="00EC4E19"/>
    <w:rsid w:val="00EC69B0"/>
    <w:rsid w:val="00EC7DEB"/>
    <w:rsid w:val="00ED1774"/>
    <w:rsid w:val="00F10724"/>
    <w:rsid w:val="00F33E48"/>
    <w:rsid w:val="00F64523"/>
    <w:rsid w:val="00F76C8D"/>
    <w:rsid w:val="00F84838"/>
    <w:rsid w:val="00FA2E37"/>
    <w:rsid w:val="00FA39B1"/>
    <w:rsid w:val="00FD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27B5B82A"/>
  <w15:chartTrackingRefBased/>
  <w15:docId w15:val="{E0D4CBEC-9955-4071-8C73-D1C971A3D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1D65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C7D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EC7DEB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7DE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7DE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EC7DE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7DEB"/>
    <w:rPr>
      <w:rFonts w:ascii="Arial" w:hAnsi="Arial"/>
    </w:rPr>
  </w:style>
  <w:style w:type="paragraph" w:customStyle="1" w:styleId="Betreffzeile">
    <w:name w:val="Betreffzeile"/>
    <w:basedOn w:val="berschrift1"/>
    <w:link w:val="BetreffzeileZchn"/>
    <w:rsid w:val="00EC7DEB"/>
    <w:pPr>
      <w:keepLines w:val="0"/>
      <w:spacing w:before="1200" w:after="500" w:line="320" w:lineRule="exact"/>
      <w:contextualSpacing/>
    </w:pPr>
    <w:rPr>
      <w:rFonts w:ascii="Times New Roman" w:eastAsia="Times New Roman" w:hAnsi="Times New Roman" w:cs="Times New Roman"/>
      <w:color w:val="auto"/>
      <w:kern w:val="32"/>
      <w:sz w:val="26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C7D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etreffzeileArial13pt">
    <w:name w:val="Betreffzeile Arial 13 pt"/>
    <w:link w:val="BetreffzeileArial13ptZchn"/>
    <w:qFormat/>
    <w:rsid w:val="000B02A6"/>
    <w:pPr>
      <w:spacing w:before="1080" w:after="380"/>
    </w:pPr>
    <w:rPr>
      <w:rFonts w:ascii="Arial" w:eastAsia="Times New Roman" w:hAnsi="Arial" w:cs="Times New Roman"/>
      <w:kern w:val="32"/>
      <w:sz w:val="26"/>
      <w:szCs w:val="20"/>
    </w:rPr>
  </w:style>
  <w:style w:type="character" w:customStyle="1" w:styleId="berschrift2Zchn">
    <w:name w:val="Überschrift 2 Zchn"/>
    <w:basedOn w:val="Absatz-Standardschriftart"/>
    <w:link w:val="berschrift2"/>
    <w:rsid w:val="00EC7DEB"/>
    <w:rPr>
      <w:rFonts w:ascii="Arial" w:eastAsia="Times New Roman" w:hAnsi="Arial" w:cs="Arial"/>
      <w:b/>
      <w:bCs/>
      <w:iCs/>
      <w:sz w:val="20"/>
      <w:szCs w:val="28"/>
    </w:rPr>
  </w:style>
  <w:style w:type="character" w:customStyle="1" w:styleId="BetreffzeileZchn">
    <w:name w:val="Betreffzeile Zchn"/>
    <w:basedOn w:val="berschrift1Zchn"/>
    <w:link w:val="Betreffzeile"/>
    <w:rsid w:val="00EC7DEB"/>
    <w:rPr>
      <w:rFonts w:ascii="Times New Roman" w:eastAsia="Times New Roman" w:hAnsi="Times New Roman" w:cs="Times New Roman"/>
      <w:color w:val="2E74B5" w:themeColor="accent1" w:themeShade="BF"/>
      <w:kern w:val="32"/>
      <w:sz w:val="26"/>
      <w:szCs w:val="20"/>
    </w:rPr>
  </w:style>
  <w:style w:type="character" w:customStyle="1" w:styleId="BetreffzeileArial13ptZchn">
    <w:name w:val="Betreffzeile Arial 13 pt Zchn"/>
    <w:basedOn w:val="BetreffzeileZchn"/>
    <w:link w:val="BetreffzeileArial13pt"/>
    <w:rsid w:val="000B02A6"/>
    <w:rPr>
      <w:rFonts w:ascii="Arial" w:eastAsia="Times New Roman" w:hAnsi="Arial" w:cs="Times New Roman"/>
      <w:color w:val="2E74B5" w:themeColor="accent1" w:themeShade="BF"/>
      <w:kern w:val="32"/>
      <w:sz w:val="26"/>
      <w:szCs w:val="20"/>
    </w:rPr>
  </w:style>
  <w:style w:type="paragraph" w:customStyle="1" w:styleId="BetreffArial14pt">
    <w:name w:val="Betreff Arial 14 pt"/>
    <w:basedOn w:val="Standard"/>
    <w:next w:val="Standard"/>
    <w:link w:val="BetreffArial14ptZchn"/>
    <w:qFormat/>
    <w:rsid w:val="004C281F"/>
    <w:pPr>
      <w:spacing w:before="480" w:after="480"/>
    </w:pPr>
    <w:rPr>
      <w:sz w:val="28"/>
    </w:rPr>
  </w:style>
  <w:style w:type="character" w:customStyle="1" w:styleId="BetreffArial14ptZchn">
    <w:name w:val="Betreff Arial 14 pt Zchn"/>
    <w:basedOn w:val="Absatz-Standardschriftart"/>
    <w:link w:val="BetreffArial14pt"/>
    <w:rsid w:val="004C281F"/>
    <w:rPr>
      <w:rFonts w:ascii="Arial" w:eastAsia="Times New Roman" w:hAnsi="Arial" w:cs="Times New Roman"/>
      <w:sz w:val="28"/>
      <w:szCs w:val="24"/>
    </w:rPr>
  </w:style>
  <w:style w:type="character" w:styleId="Hyperlink">
    <w:name w:val="Hyperlink"/>
    <w:basedOn w:val="Absatz-Standardschriftart"/>
    <w:unhideWhenUsed/>
    <w:rsid w:val="00215890"/>
    <w:rPr>
      <w:strike w:val="0"/>
      <w:dstrike w:val="0"/>
      <w:color w:val="000000"/>
      <w:u w:val="none"/>
      <w:effect w:val="non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15890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15890"/>
    <w:rPr>
      <w:rFonts w:ascii="Arial" w:eastAsia="Times New Roman" w:hAnsi="Arial" w:cs="Times New Roman"/>
      <w:sz w:val="20"/>
      <w:szCs w:val="20"/>
    </w:rPr>
  </w:style>
  <w:style w:type="paragraph" w:styleId="Listenabsatz">
    <w:name w:val="List Paragraph"/>
    <w:basedOn w:val="Standard"/>
    <w:uiPriority w:val="34"/>
    <w:qFormat/>
    <w:rsid w:val="00215890"/>
    <w:pPr>
      <w:ind w:left="720"/>
      <w:contextualSpacing/>
    </w:pPr>
  </w:style>
  <w:style w:type="character" w:styleId="Funotenzeichen">
    <w:name w:val="footnote reference"/>
    <w:basedOn w:val="Absatz-Standardschriftart"/>
    <w:uiPriority w:val="99"/>
    <w:semiHidden/>
    <w:unhideWhenUsed/>
    <w:rsid w:val="00215890"/>
    <w:rPr>
      <w:vertAlign w:val="superscript"/>
    </w:rPr>
  </w:style>
  <w:style w:type="table" w:styleId="Tabellenraster">
    <w:name w:val="Table Grid"/>
    <w:basedOn w:val="NormaleTabelle"/>
    <w:uiPriority w:val="39"/>
    <w:rsid w:val="00833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645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mmentartext">
    <w:name w:val="annotation text"/>
    <w:basedOn w:val="Standard"/>
    <w:link w:val="KommentartextZchn"/>
    <w:uiPriority w:val="99"/>
    <w:unhideWhenUsed/>
    <w:rsid w:val="008253BC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253BC"/>
    <w:rPr>
      <w:rFonts w:ascii="Arial" w:eastAsia="Times New Roman" w:hAnsi="Arial" w:cs="Times New Roman"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8253B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1D65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1D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1D65"/>
    <w:rPr>
      <w:rFonts w:ascii="Segoe UI" w:eastAsia="Times New Roman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1D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1D65"/>
    <w:rPr>
      <w:rFonts w:ascii="Arial" w:eastAsia="Times New Roman" w:hAnsi="Arial" w:cs="Times New Roman"/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E171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rin.jehle@zv.uni-freiburg.de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www.rz.uni-freiburg.de/de/services/elearning/e-quali/e-qual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6356\Documents\Benutzerdefinierte%20Office-Vorlagen\Betreffzeile%20Arial%2013%20pt%20normale%20Seitenr&#228;nd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45E10053818404689E342AF9B7830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A0B1A4-1BD1-4891-9D01-7D2D373B1FF5}"/>
      </w:docPartPr>
      <w:docPartBody>
        <w:p w:rsidR="00DF62A0" w:rsidRDefault="00DF62A0" w:rsidP="00DF62A0">
          <w:pPr>
            <w:pStyle w:val="C45E10053818404689E342AF9B7830445"/>
          </w:pPr>
          <w:r w:rsidRPr="00A762EC">
            <w:rPr>
              <w:rStyle w:val="Platzhaltertext"/>
              <w:rFonts w:eastAsiaTheme="minorHAnsi"/>
              <w:lang w:val="en-US"/>
            </w:rPr>
            <w:t>Please click here to insert date</w:t>
          </w:r>
        </w:p>
      </w:docPartBody>
    </w:docPart>
    <w:docPart>
      <w:docPartPr>
        <w:name w:val="527D5360A99A4E23AA08ED2E0F0B33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8479AC-9856-4DA8-A3B4-D99F9C9FA5DF}"/>
      </w:docPartPr>
      <w:docPartBody>
        <w:p w:rsidR="00DF62A0" w:rsidRDefault="00DF62A0" w:rsidP="00DF62A0">
          <w:pPr>
            <w:pStyle w:val="527D5360A99A4E23AA08ED2E0F0B33494"/>
          </w:pPr>
          <w:r>
            <w:rPr>
              <w:rFonts w:eastAsia="MS Mincho" w:cs="Arial"/>
              <w:szCs w:val="20"/>
              <w:lang w:eastAsia="ja-JP"/>
            </w:rPr>
            <w:t>Please select an item</w:t>
          </w:r>
        </w:p>
      </w:docPartBody>
    </w:docPart>
    <w:docPart>
      <w:docPartPr>
        <w:name w:val="2D26C0D9FAD64611B07DD577E5AEEB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9A4F6E-6E3E-4316-B6B2-2AE31C60DB71}"/>
      </w:docPartPr>
      <w:docPartBody>
        <w:p w:rsidR="00DF62A0" w:rsidRDefault="00DF62A0" w:rsidP="00DF62A0">
          <w:pPr>
            <w:pStyle w:val="2D26C0D9FAD64611B07DD577E5AEEB832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5C8C9047D6B34B1189E1C35B6AAF3A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8E3CDF-D0E3-4CAD-8D8A-F1C6E7E2B70D}"/>
      </w:docPartPr>
      <w:docPartBody>
        <w:p w:rsidR="00DF62A0" w:rsidRDefault="00DF62A0" w:rsidP="00DF62A0">
          <w:pPr>
            <w:pStyle w:val="5C8C9047D6B34B1189E1C35B6AAF3A64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4C2103FD1C3B43DB9682D5C5C29B05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16B395-9E9D-45CF-A6D1-1931585C0DF3}"/>
      </w:docPartPr>
      <w:docPartBody>
        <w:p w:rsidR="00DF62A0" w:rsidRDefault="00DF62A0" w:rsidP="00DF62A0">
          <w:pPr>
            <w:pStyle w:val="4C2103FD1C3B43DB9682D5C5C29B05BF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30CA0C8DBF7B485796E6511A21976C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DF1705-130E-4A25-A718-3696737A0C04}"/>
      </w:docPartPr>
      <w:docPartBody>
        <w:p w:rsidR="00DF62A0" w:rsidRDefault="00DF62A0" w:rsidP="00DF62A0">
          <w:pPr>
            <w:pStyle w:val="30CA0C8DBF7B485796E6511A21976C74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2EB08A24F74D438FACF035CD058A2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479DF2-BF6B-4B4C-8463-4C29F25C357B}"/>
      </w:docPartPr>
      <w:docPartBody>
        <w:p w:rsidR="00DF62A0" w:rsidRDefault="00DF62A0" w:rsidP="00DF62A0">
          <w:pPr>
            <w:pStyle w:val="2EB08A24F74D438FACF035CD058A28EE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1178A37B259348DC9F2DBB8CF44350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1FEA38-4B1E-403A-BD9A-58C02B8A71EA}"/>
      </w:docPartPr>
      <w:docPartBody>
        <w:p w:rsidR="00DF62A0" w:rsidRDefault="00DF62A0" w:rsidP="00DF62A0">
          <w:pPr>
            <w:pStyle w:val="1178A37B259348DC9F2DBB8CF4435080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E1519FDA24564989A8EEF7711EFBF5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EF0820-16C0-4212-8898-82DCC3719AF7}"/>
      </w:docPartPr>
      <w:docPartBody>
        <w:p w:rsidR="00DF62A0" w:rsidRDefault="00DF62A0" w:rsidP="00DF62A0">
          <w:pPr>
            <w:pStyle w:val="E1519FDA24564989A8EEF7711EFBF59D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9E5EC4318BFD4DD39D0462D748A61D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85606B-E52D-497F-A746-182E296D4B17}"/>
      </w:docPartPr>
      <w:docPartBody>
        <w:p w:rsidR="00DF62A0" w:rsidRDefault="00DF62A0" w:rsidP="00DF62A0">
          <w:pPr>
            <w:pStyle w:val="9E5EC4318BFD4DD39D0462D748A61D82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85726A8F3AC041169771F0373F00FB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31C0BC-3284-4676-97AE-4F9A583C98EE}"/>
      </w:docPartPr>
      <w:docPartBody>
        <w:p w:rsidR="00DF62A0" w:rsidRDefault="00DF62A0" w:rsidP="00DF62A0">
          <w:pPr>
            <w:pStyle w:val="85726A8F3AC041169771F0373F00FB2D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7E76638E6D1045A2B50E0BFBC9C925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8AAA7-5870-45D9-A291-B97D5AD6BE2A}"/>
      </w:docPartPr>
      <w:docPartBody>
        <w:p w:rsidR="00DF62A0" w:rsidRDefault="00DF62A0" w:rsidP="00DF62A0">
          <w:pPr>
            <w:pStyle w:val="7E76638E6D1045A2B50E0BFBC9C925A5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9992D494C73F4B52ACEC1E692CBD7F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12D1BA-2840-44D9-82F9-314A78572FE0}"/>
      </w:docPartPr>
      <w:docPartBody>
        <w:p w:rsidR="00DF62A0" w:rsidRDefault="00DF62A0" w:rsidP="00DF62A0">
          <w:pPr>
            <w:pStyle w:val="9992D494C73F4B52ACEC1E692CBD7FC4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D17A39BB29834CECB69FEE5E24E7C0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B796EA-0D16-4D12-93F3-C30534888406}"/>
      </w:docPartPr>
      <w:docPartBody>
        <w:p w:rsidR="00DF62A0" w:rsidRDefault="00DF62A0" w:rsidP="00DF62A0">
          <w:pPr>
            <w:pStyle w:val="D17A39BB29834CECB69FEE5E24E7C040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C481152DECE04CC5971CEA7BE8F831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AB4324-340B-4B11-8112-F0CFFE1DF351}"/>
      </w:docPartPr>
      <w:docPartBody>
        <w:p w:rsidR="00DF62A0" w:rsidRDefault="00DF62A0" w:rsidP="00DF62A0">
          <w:pPr>
            <w:pStyle w:val="C481152DECE04CC5971CEA7BE8F83115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2F3B3D7A37514B6CAB626B76FA0BF2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CB1332-95CE-4C3D-9B17-E7253C65999F}"/>
      </w:docPartPr>
      <w:docPartBody>
        <w:p w:rsidR="00DF62A0" w:rsidRDefault="00DF62A0" w:rsidP="00DF62A0">
          <w:pPr>
            <w:pStyle w:val="2F3B3D7A37514B6CAB626B76FA0BF2A5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FD24EED38F404D17986ED74E058341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9C3BE5-32F8-4918-B6B5-C8006A6B2795}"/>
      </w:docPartPr>
      <w:docPartBody>
        <w:p w:rsidR="00DF62A0" w:rsidRDefault="00DF62A0" w:rsidP="00DF62A0">
          <w:pPr>
            <w:pStyle w:val="FD24EED38F404D17986ED74E058341F9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  <w:docPart>
      <w:docPartPr>
        <w:name w:val="36B898C6B3A94453B84A0241FB3A22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B291DF-1490-4BD9-916D-215236B764BF}"/>
      </w:docPartPr>
      <w:docPartBody>
        <w:p w:rsidR="00DF62A0" w:rsidRDefault="00DF62A0" w:rsidP="00DF62A0">
          <w:pPr>
            <w:pStyle w:val="36B898C6B3A94453B84A0241FB3A22F01"/>
          </w:pPr>
          <w:r w:rsidRPr="00FD7CBD">
            <w:rPr>
              <w:rFonts w:eastAsia="MS Mincho" w:cs="Arial"/>
              <w:color w:val="A5A5A5" w:themeColor="accent3"/>
              <w:szCs w:val="20"/>
              <w:lang w:val="en-US" w:eastAsia="ja-JP"/>
            </w:rPr>
            <w:t>Please click or type here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7CC"/>
    <w:rsid w:val="005C07CC"/>
    <w:rsid w:val="00DF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F62A0"/>
    <w:rPr>
      <w:color w:val="808080"/>
    </w:rPr>
  </w:style>
  <w:style w:type="paragraph" w:customStyle="1" w:styleId="C45E10053818404689E342AF9B783044">
    <w:name w:val="C45E10053818404689E342AF9B783044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7D5360A99A4E23AA08ED2E0F0B3349">
    <w:name w:val="527D5360A99A4E23AA08ED2E0F0B3349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5E10053818404689E342AF9B7830441">
    <w:name w:val="C45E10053818404689E342AF9B783044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89DEBC531BC41C98D124E7D8F76A4BD">
    <w:name w:val="089DEBC531BC41C98D124E7D8F76A4BD"/>
    <w:rsid w:val="005C07CC"/>
  </w:style>
  <w:style w:type="paragraph" w:customStyle="1" w:styleId="1F05E5D506DD40CAAF13717871C9C89C">
    <w:name w:val="1F05E5D506DD40CAAF13717871C9C89C"/>
    <w:rsid w:val="005C07CC"/>
  </w:style>
  <w:style w:type="paragraph" w:customStyle="1" w:styleId="006502B8C9BA44F2A307C578D1F48040">
    <w:name w:val="006502B8C9BA44F2A307C578D1F48040"/>
    <w:rsid w:val="005C07CC"/>
  </w:style>
  <w:style w:type="paragraph" w:customStyle="1" w:styleId="4A6BF2321DA44A79A25EE900AF1004F1">
    <w:name w:val="4A6BF2321DA44A79A25EE900AF1004F1"/>
    <w:rsid w:val="005C07CC"/>
  </w:style>
  <w:style w:type="paragraph" w:customStyle="1" w:styleId="85B36F9D47BD4F39B05C0DAF1594DC9D">
    <w:name w:val="85B36F9D47BD4F39B05C0DAF1594DC9D"/>
    <w:rsid w:val="005C07CC"/>
  </w:style>
  <w:style w:type="paragraph" w:customStyle="1" w:styleId="E219946CA78C4CF3ADCD20E9F4226358">
    <w:name w:val="E219946CA78C4CF3ADCD20E9F4226358"/>
    <w:rsid w:val="005C07CC"/>
  </w:style>
  <w:style w:type="paragraph" w:customStyle="1" w:styleId="098BBDF8D223479FA3E026AB3AC13602">
    <w:name w:val="098BBDF8D223479FA3E026AB3AC13602"/>
    <w:rsid w:val="005C07CC"/>
  </w:style>
  <w:style w:type="paragraph" w:customStyle="1" w:styleId="A35ADF68AA3D428D8A7F358EBD8C08AD">
    <w:name w:val="A35ADF68AA3D428D8A7F358EBD8C08AD"/>
    <w:rsid w:val="005C07CC"/>
  </w:style>
  <w:style w:type="paragraph" w:customStyle="1" w:styleId="170DFC2776234D0CAECED3799FB10636">
    <w:name w:val="170DFC2776234D0CAECED3799FB10636"/>
    <w:rsid w:val="005C07CC"/>
  </w:style>
  <w:style w:type="paragraph" w:customStyle="1" w:styleId="66BCB644EE044686964E6D896EB1E420">
    <w:name w:val="66BCB644EE044686964E6D896EB1E420"/>
    <w:rsid w:val="005C07CC"/>
  </w:style>
  <w:style w:type="paragraph" w:customStyle="1" w:styleId="9B4EDD1680A0437EA2B0DC3874435A95">
    <w:name w:val="9B4EDD1680A0437EA2B0DC3874435A95"/>
    <w:rsid w:val="005C07CC"/>
  </w:style>
  <w:style w:type="paragraph" w:customStyle="1" w:styleId="646F21C4323D45BCABFC81E73FA79855">
    <w:name w:val="646F21C4323D45BCABFC81E73FA79855"/>
    <w:rsid w:val="005C07CC"/>
  </w:style>
  <w:style w:type="paragraph" w:customStyle="1" w:styleId="7BDCDF88E2E147E2A9745BFAC5F5BA21">
    <w:name w:val="7BDCDF88E2E147E2A9745BFAC5F5BA21"/>
    <w:rsid w:val="005C07CC"/>
  </w:style>
  <w:style w:type="paragraph" w:customStyle="1" w:styleId="3569301A0B0B4E2891E7E17FB05DA709">
    <w:name w:val="3569301A0B0B4E2891E7E17FB05DA709"/>
    <w:rsid w:val="005C07CC"/>
  </w:style>
  <w:style w:type="paragraph" w:customStyle="1" w:styleId="6126CD6382494E089A2C1CA76480CEBA">
    <w:name w:val="6126CD6382494E089A2C1CA76480CEBA"/>
    <w:rsid w:val="005C07CC"/>
  </w:style>
  <w:style w:type="paragraph" w:customStyle="1" w:styleId="646F21C4323D45BCABFC81E73FA798551">
    <w:name w:val="646F21C4323D45BCABFC81E73FA79855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BDCDF88E2E147E2A9745BFAC5F5BA211">
    <w:name w:val="7BDCDF88E2E147E2A9745BFAC5F5BA21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69301A0B0B4E2891E7E17FB05DA7091">
    <w:name w:val="3569301A0B0B4E2891E7E17FB05DA709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26CD6382494E089A2C1CA76480CEBA1">
    <w:name w:val="6126CD6382494E089A2C1CA76480CEBA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7D5360A99A4E23AA08ED2E0F0B33491">
    <w:name w:val="527D5360A99A4E23AA08ED2E0F0B3349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8E4C9B109F54056A3790511F5CDCAB3">
    <w:name w:val="18E4C9B109F54056A3790511F5CDCAB3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89DEBC531BC41C98D124E7D8F76A4BD1">
    <w:name w:val="089DEBC531BC41C98D124E7D8F76A4BD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F05E5D506DD40CAAF13717871C9C89C1">
    <w:name w:val="1F05E5D506DD40CAAF13717871C9C89C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6502B8C9BA44F2A307C578D1F480401">
    <w:name w:val="006502B8C9BA44F2A307C578D1F48040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A6BF2321DA44A79A25EE900AF1004F11">
    <w:name w:val="4A6BF2321DA44A79A25EE900AF1004F1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5B36F9D47BD4F39B05C0DAF1594DC9D1">
    <w:name w:val="85B36F9D47BD4F39B05C0DAF1594DC9D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219946CA78C4CF3ADCD20E9F42263581">
    <w:name w:val="E219946CA78C4CF3ADCD20E9F4226358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98BBDF8D223479FA3E026AB3AC136021">
    <w:name w:val="098BBDF8D223479FA3E026AB3AC13602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35ADF68AA3D428D8A7F358EBD8C08AD1">
    <w:name w:val="A35ADF68AA3D428D8A7F358EBD8C08AD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70DFC2776234D0CAECED3799FB106361">
    <w:name w:val="170DFC2776234D0CAECED3799FB10636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6BCB644EE044686964E6D896EB1E4201">
    <w:name w:val="66BCB644EE044686964E6D896EB1E420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B4EDD1680A0437EA2B0DC3874435A951">
    <w:name w:val="9B4EDD1680A0437EA2B0DC3874435A95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5E10053818404689E342AF9B7830442">
    <w:name w:val="C45E10053818404689E342AF9B783044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B2869DFE5E14270901F300166E6E737">
    <w:name w:val="AB2869DFE5E14270901F300166E6E737"/>
    <w:rsid w:val="005C07CC"/>
  </w:style>
  <w:style w:type="paragraph" w:customStyle="1" w:styleId="51C3E4DB13DD4AE1A59307A92B9DFDCA">
    <w:name w:val="51C3E4DB13DD4AE1A59307A92B9DFDCA"/>
    <w:rsid w:val="005C07CC"/>
  </w:style>
  <w:style w:type="paragraph" w:customStyle="1" w:styleId="A4F81B64438B467DBFEF6024C4CF881B">
    <w:name w:val="A4F81B64438B467DBFEF6024C4CF881B"/>
    <w:rsid w:val="005C07CC"/>
  </w:style>
  <w:style w:type="paragraph" w:customStyle="1" w:styleId="6557BDBC9A504B5C996B375447F74F4E">
    <w:name w:val="6557BDBC9A504B5C996B375447F74F4E"/>
    <w:rsid w:val="005C07CC"/>
  </w:style>
  <w:style w:type="paragraph" w:customStyle="1" w:styleId="0E6EFDD674544782A2EDE8AC3EB5C269">
    <w:name w:val="0E6EFDD674544782A2EDE8AC3EB5C269"/>
    <w:rsid w:val="005C07CC"/>
  </w:style>
  <w:style w:type="paragraph" w:customStyle="1" w:styleId="229150119C8D46548CB109B29F9D5F8A">
    <w:name w:val="229150119C8D46548CB109B29F9D5F8A"/>
    <w:rsid w:val="005C07CC"/>
  </w:style>
  <w:style w:type="paragraph" w:customStyle="1" w:styleId="F86FBD0020674070BD5A845239BC84BF">
    <w:name w:val="F86FBD0020674070BD5A845239BC84BF"/>
    <w:rsid w:val="005C07CC"/>
  </w:style>
  <w:style w:type="paragraph" w:customStyle="1" w:styleId="6CBE39E458EC4D96948CBEB9A1F3BE3D">
    <w:name w:val="6CBE39E458EC4D96948CBEB9A1F3BE3D"/>
    <w:rsid w:val="005C07CC"/>
  </w:style>
  <w:style w:type="paragraph" w:customStyle="1" w:styleId="F172369A76894C8695A3ED0F1F3258D2">
    <w:name w:val="F172369A76894C8695A3ED0F1F3258D2"/>
    <w:rsid w:val="005C07CC"/>
  </w:style>
  <w:style w:type="paragraph" w:customStyle="1" w:styleId="77326CFD84A94186BB2B06FEB5A41628">
    <w:name w:val="77326CFD84A94186BB2B06FEB5A41628"/>
    <w:rsid w:val="005C07CC"/>
  </w:style>
  <w:style w:type="paragraph" w:customStyle="1" w:styleId="2C02BF3ADAB94A92B09A520A8F8CBFD0">
    <w:name w:val="2C02BF3ADAB94A92B09A520A8F8CBFD0"/>
    <w:rsid w:val="005C07CC"/>
  </w:style>
  <w:style w:type="paragraph" w:customStyle="1" w:styleId="FA9FE5F1B2E546A5B4EE3F06E57DB246">
    <w:name w:val="FA9FE5F1B2E546A5B4EE3F06E57DB246"/>
    <w:rsid w:val="005C07CC"/>
  </w:style>
  <w:style w:type="paragraph" w:customStyle="1" w:styleId="23E62EFECDDF4EADB9FC7919B6A652CC">
    <w:name w:val="23E62EFECDDF4EADB9FC7919B6A652CC"/>
    <w:rsid w:val="005C07CC"/>
  </w:style>
  <w:style w:type="paragraph" w:customStyle="1" w:styleId="CF84F0B050264FDA9E5EE8847E5D565E">
    <w:name w:val="CF84F0B050264FDA9E5EE8847E5D565E"/>
    <w:rsid w:val="005C07CC"/>
  </w:style>
  <w:style w:type="paragraph" w:customStyle="1" w:styleId="B51C3F4E8D6C4B909BCE9F2EDFA06B47">
    <w:name w:val="B51C3F4E8D6C4B909BCE9F2EDFA06B47"/>
    <w:rsid w:val="005C07CC"/>
  </w:style>
  <w:style w:type="paragraph" w:customStyle="1" w:styleId="2D26C0D9FAD64611B07DD577E5AEEB83">
    <w:name w:val="2D26C0D9FAD64611B07DD577E5AEEB83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B2869DFE5E14270901F300166E6E7371">
    <w:name w:val="AB2869DFE5E14270901F300166E6E737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1C3E4DB13DD4AE1A59307A92B9DFDCA1">
    <w:name w:val="51C3E4DB13DD4AE1A59307A92B9DFDCA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4F81B64438B467DBFEF6024C4CF881B1">
    <w:name w:val="A4F81B64438B467DBFEF6024C4CF881B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7D5360A99A4E23AA08ED2E0F0B33492">
    <w:name w:val="527D5360A99A4E23AA08ED2E0F0B3349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557BDBC9A504B5C996B375447F74F4E1">
    <w:name w:val="6557BDBC9A504B5C996B375447F74F4E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E6EFDD674544782A2EDE8AC3EB5C2691">
    <w:name w:val="0E6EFDD674544782A2EDE8AC3EB5C269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29150119C8D46548CB109B29F9D5F8A1">
    <w:name w:val="229150119C8D46548CB109B29F9D5F8A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6FBD0020674070BD5A845239BC84BF1">
    <w:name w:val="F86FBD0020674070BD5A845239BC84BF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BE39E458EC4D96948CBEB9A1F3BE3D1">
    <w:name w:val="6CBE39E458EC4D96948CBEB9A1F3BE3D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172369A76894C8695A3ED0F1F3258D21">
    <w:name w:val="F172369A76894C8695A3ED0F1F3258D2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7326CFD84A94186BB2B06FEB5A416281">
    <w:name w:val="77326CFD84A94186BB2B06FEB5A41628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C02BF3ADAB94A92B09A520A8F8CBFD01">
    <w:name w:val="2C02BF3ADAB94A92B09A520A8F8CBFD0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A9FE5F1B2E546A5B4EE3F06E57DB2461">
    <w:name w:val="FA9FE5F1B2E546A5B4EE3F06E57DB246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3E62EFECDDF4EADB9FC7919B6A652CC1">
    <w:name w:val="23E62EFECDDF4EADB9FC7919B6A652CC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F84F0B050264FDA9E5EE8847E5D565E1">
    <w:name w:val="CF84F0B050264FDA9E5EE8847E5D565E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51C3F4E8D6C4B909BCE9F2EDFA06B471">
    <w:name w:val="B51C3F4E8D6C4B909BCE9F2EDFA06B47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5E10053818404689E342AF9B7830443">
    <w:name w:val="C45E10053818404689E342AF9B7830443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26C0D9FAD64611B07DD577E5AEEB831">
    <w:name w:val="2D26C0D9FAD64611B07DD577E5AEEB831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B2869DFE5E14270901F300166E6E7372">
    <w:name w:val="AB2869DFE5E14270901F300166E6E737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1C3E4DB13DD4AE1A59307A92B9DFDCA2">
    <w:name w:val="51C3E4DB13DD4AE1A59307A92B9DFDCA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4F81B64438B467DBFEF6024C4CF881B2">
    <w:name w:val="A4F81B64438B467DBFEF6024C4CF881B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7D5360A99A4E23AA08ED2E0F0B33493">
    <w:name w:val="527D5360A99A4E23AA08ED2E0F0B33493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557BDBC9A504B5C996B375447F74F4E2">
    <w:name w:val="6557BDBC9A504B5C996B375447F74F4E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E6EFDD674544782A2EDE8AC3EB5C2692">
    <w:name w:val="0E6EFDD674544782A2EDE8AC3EB5C269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29150119C8D46548CB109B29F9D5F8A2">
    <w:name w:val="229150119C8D46548CB109B29F9D5F8A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6FBD0020674070BD5A845239BC84BF2">
    <w:name w:val="F86FBD0020674070BD5A845239BC84BF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BE39E458EC4D96948CBEB9A1F3BE3D2">
    <w:name w:val="6CBE39E458EC4D96948CBEB9A1F3BE3D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172369A76894C8695A3ED0F1F3258D22">
    <w:name w:val="F172369A76894C8695A3ED0F1F3258D2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7326CFD84A94186BB2B06FEB5A416282">
    <w:name w:val="77326CFD84A94186BB2B06FEB5A41628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C02BF3ADAB94A92B09A520A8F8CBFD02">
    <w:name w:val="2C02BF3ADAB94A92B09A520A8F8CBFD0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A9FE5F1B2E546A5B4EE3F06E57DB2462">
    <w:name w:val="FA9FE5F1B2E546A5B4EE3F06E57DB246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3E62EFECDDF4EADB9FC7919B6A652CC2">
    <w:name w:val="23E62EFECDDF4EADB9FC7919B6A652CC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F84F0B050264FDA9E5EE8847E5D565E2">
    <w:name w:val="CF84F0B050264FDA9E5EE8847E5D565E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51C3F4E8D6C4B909BCE9F2EDFA06B472">
    <w:name w:val="B51C3F4E8D6C4B909BCE9F2EDFA06B472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5E10053818404689E342AF9B7830444">
    <w:name w:val="C45E10053818404689E342AF9B7830444"/>
    <w:rsid w:val="005C07CC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C8C9047D6B34B1189E1C35B6AAF3A64">
    <w:name w:val="5C8C9047D6B34B1189E1C35B6AAF3A64"/>
    <w:rsid w:val="005C07CC"/>
  </w:style>
  <w:style w:type="paragraph" w:customStyle="1" w:styleId="1BEFB8F6D8A7447F9D0B47FED753CEA1">
    <w:name w:val="1BEFB8F6D8A7447F9D0B47FED753CEA1"/>
    <w:rsid w:val="005C07CC"/>
  </w:style>
  <w:style w:type="paragraph" w:customStyle="1" w:styleId="1AE264AF225C43A5AC599467C3D88EDC">
    <w:name w:val="1AE264AF225C43A5AC599467C3D88EDC"/>
    <w:rsid w:val="005C07CC"/>
  </w:style>
  <w:style w:type="paragraph" w:customStyle="1" w:styleId="4C2103FD1C3B43DB9682D5C5C29B05BF">
    <w:name w:val="4C2103FD1C3B43DB9682D5C5C29B05BF"/>
    <w:rsid w:val="005C07CC"/>
  </w:style>
  <w:style w:type="paragraph" w:customStyle="1" w:styleId="9AE1F025E08E4750AE971ECA04894BF3">
    <w:name w:val="9AE1F025E08E4750AE971ECA04894BF3"/>
    <w:rsid w:val="005C07CC"/>
  </w:style>
  <w:style w:type="paragraph" w:customStyle="1" w:styleId="30CA0C8DBF7B485796E6511A21976C74">
    <w:name w:val="30CA0C8DBF7B485796E6511A21976C74"/>
    <w:rsid w:val="005C07CC"/>
  </w:style>
  <w:style w:type="paragraph" w:customStyle="1" w:styleId="2EB08A24F74D438FACF035CD058A28EE">
    <w:name w:val="2EB08A24F74D438FACF035CD058A28EE"/>
    <w:rsid w:val="005C07CC"/>
  </w:style>
  <w:style w:type="paragraph" w:customStyle="1" w:styleId="1178A37B259348DC9F2DBB8CF4435080">
    <w:name w:val="1178A37B259348DC9F2DBB8CF4435080"/>
    <w:rsid w:val="005C07CC"/>
  </w:style>
  <w:style w:type="paragraph" w:customStyle="1" w:styleId="E1519FDA24564989A8EEF7711EFBF59D">
    <w:name w:val="E1519FDA24564989A8EEF7711EFBF59D"/>
    <w:rsid w:val="005C07CC"/>
  </w:style>
  <w:style w:type="paragraph" w:customStyle="1" w:styleId="9E5EC4318BFD4DD39D0462D748A61D82">
    <w:name w:val="9E5EC4318BFD4DD39D0462D748A61D82"/>
    <w:rsid w:val="005C07CC"/>
  </w:style>
  <w:style w:type="paragraph" w:customStyle="1" w:styleId="85726A8F3AC041169771F0373F00FB2D">
    <w:name w:val="85726A8F3AC041169771F0373F00FB2D"/>
    <w:rsid w:val="005C07CC"/>
  </w:style>
  <w:style w:type="paragraph" w:customStyle="1" w:styleId="7E76638E6D1045A2B50E0BFBC9C925A5">
    <w:name w:val="7E76638E6D1045A2B50E0BFBC9C925A5"/>
    <w:rsid w:val="005C07CC"/>
  </w:style>
  <w:style w:type="paragraph" w:customStyle="1" w:styleId="9992D494C73F4B52ACEC1E692CBD7FC4">
    <w:name w:val="9992D494C73F4B52ACEC1E692CBD7FC4"/>
    <w:rsid w:val="005C07CC"/>
  </w:style>
  <w:style w:type="paragraph" w:customStyle="1" w:styleId="D17A39BB29834CECB69FEE5E24E7C040">
    <w:name w:val="D17A39BB29834CECB69FEE5E24E7C040"/>
    <w:rsid w:val="005C07CC"/>
  </w:style>
  <w:style w:type="paragraph" w:customStyle="1" w:styleId="C481152DECE04CC5971CEA7BE8F83115">
    <w:name w:val="C481152DECE04CC5971CEA7BE8F83115"/>
    <w:rsid w:val="005C07CC"/>
  </w:style>
  <w:style w:type="paragraph" w:customStyle="1" w:styleId="2F3B3D7A37514B6CAB626B76FA0BF2A5">
    <w:name w:val="2F3B3D7A37514B6CAB626B76FA0BF2A5"/>
    <w:rsid w:val="005C07CC"/>
  </w:style>
  <w:style w:type="paragraph" w:customStyle="1" w:styleId="FD24EED38F404D17986ED74E058341F9">
    <w:name w:val="FD24EED38F404D17986ED74E058341F9"/>
    <w:rsid w:val="005C07CC"/>
  </w:style>
  <w:style w:type="paragraph" w:customStyle="1" w:styleId="36B898C6B3A94453B84A0241FB3A22F0">
    <w:name w:val="36B898C6B3A94453B84A0241FB3A22F0"/>
    <w:rsid w:val="005C07CC"/>
  </w:style>
  <w:style w:type="paragraph" w:customStyle="1" w:styleId="2D26C0D9FAD64611B07DD577E5AEEB832">
    <w:name w:val="2D26C0D9FAD64611B07DD577E5AEEB832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C8C9047D6B34B1189E1C35B6AAF3A641">
    <w:name w:val="5C8C9047D6B34B1189E1C35B6AAF3A64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C2103FD1C3B43DB9682D5C5C29B05BF1">
    <w:name w:val="4C2103FD1C3B43DB9682D5C5C29B05BF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CA0C8DBF7B485796E6511A21976C741">
    <w:name w:val="30CA0C8DBF7B485796E6511A21976C74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7D5360A99A4E23AA08ED2E0F0B33494">
    <w:name w:val="527D5360A99A4E23AA08ED2E0F0B33494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EB08A24F74D438FACF035CD058A28EE1">
    <w:name w:val="2EB08A24F74D438FACF035CD058A28EE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178A37B259348DC9F2DBB8CF44350801">
    <w:name w:val="1178A37B259348DC9F2DBB8CF4435080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1519FDA24564989A8EEF7711EFBF59D1">
    <w:name w:val="E1519FDA24564989A8EEF7711EFBF59D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E5EC4318BFD4DD39D0462D748A61D821">
    <w:name w:val="9E5EC4318BFD4DD39D0462D748A61D82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5726A8F3AC041169771F0373F00FB2D1">
    <w:name w:val="85726A8F3AC041169771F0373F00FB2D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E76638E6D1045A2B50E0BFBC9C925A51">
    <w:name w:val="7E76638E6D1045A2B50E0BFBC9C925A5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992D494C73F4B52ACEC1E692CBD7FC41">
    <w:name w:val="9992D494C73F4B52ACEC1E692CBD7FC4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17A39BB29834CECB69FEE5E24E7C0401">
    <w:name w:val="D17A39BB29834CECB69FEE5E24E7C040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81152DECE04CC5971CEA7BE8F831151">
    <w:name w:val="C481152DECE04CC5971CEA7BE8F83115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F3B3D7A37514B6CAB626B76FA0BF2A51">
    <w:name w:val="2F3B3D7A37514B6CAB626B76FA0BF2A5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D24EED38F404D17986ED74E058341F91">
    <w:name w:val="FD24EED38F404D17986ED74E058341F9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6B898C6B3A94453B84A0241FB3A22F01">
    <w:name w:val="36B898C6B3A94453B84A0241FB3A22F01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5E10053818404689E342AF9B7830445">
    <w:name w:val="C45E10053818404689E342AF9B7830445"/>
    <w:rsid w:val="00DF62A0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Betreffzeile Arial 13 pt normale Seitenränder</Template>
  <TotalTime>0</TotalTime>
  <Pages>3</Pages>
  <Words>556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Kaestner, Mareen</dc:creator>
  <cp:keywords/>
  <dc:description/>
  <cp:lastModifiedBy>Jehle, Kathrin</cp:lastModifiedBy>
  <cp:revision>2</cp:revision>
  <dcterms:created xsi:type="dcterms:W3CDTF">2023-10-17T06:59:00Z</dcterms:created>
  <dcterms:modified xsi:type="dcterms:W3CDTF">2023-10-17T06:59:00Z</dcterms:modified>
</cp:coreProperties>
</file>