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DE6" w:rsidRPr="00AC3EC0" w:rsidRDefault="00250DE6" w:rsidP="00250DE6">
      <w:pPr>
        <w:pStyle w:val="Beschriftung"/>
        <w:rPr>
          <w:lang w:val="en-US"/>
        </w:rPr>
      </w:pPr>
      <w:r w:rsidRPr="00AC3EC0">
        <w:rPr>
          <w:lang w:val="en-US"/>
        </w:rPr>
        <w:t>University of Freiburg Global Exchange</w:t>
      </w:r>
    </w:p>
    <w:p w:rsidR="00FB2672" w:rsidRPr="00FB2672" w:rsidRDefault="00250DE6" w:rsidP="0000770E">
      <w:pPr>
        <w:spacing w:line="360" w:lineRule="auto"/>
        <w:jc w:val="left"/>
        <w:rPr>
          <w:rFonts w:cs="Arial"/>
          <w:b/>
          <w:sz w:val="36"/>
          <w:szCs w:val="36"/>
          <w:lang w:val="en-US"/>
        </w:rPr>
      </w:pPr>
      <w:r w:rsidRPr="00AC3EC0">
        <w:rPr>
          <w:rFonts w:cs="Arial"/>
          <w:b/>
          <w:sz w:val="36"/>
          <w:szCs w:val="36"/>
          <w:lang w:val="en-US"/>
        </w:rPr>
        <w:t xml:space="preserve">List of Preferences USA/Canada  </w:t>
      </w:r>
    </w:p>
    <w:p w:rsidR="00FB2672" w:rsidRDefault="00FB2672" w:rsidP="00250DE6">
      <w:pPr>
        <w:rPr>
          <w:b/>
        </w:rPr>
      </w:pPr>
    </w:p>
    <w:p w:rsidR="00250DE6" w:rsidRPr="00AF6C3B" w:rsidRDefault="00250DE6" w:rsidP="00250DE6">
      <w:r w:rsidRPr="00AF6C3B">
        <w:rPr>
          <w:b/>
        </w:rPr>
        <w:t>Name:</w:t>
      </w:r>
      <w:r w:rsidR="00AF6C3B" w:rsidRPr="00AF6C3B">
        <w:t xml:space="preserve"> </w:t>
      </w:r>
      <w:r w:rsidR="00AF6C3B" w:rsidRPr="00AF6C3B">
        <w:tab/>
      </w:r>
      <w:sdt>
        <w:sdtPr>
          <w:rPr>
            <w:lang w:val="en-US"/>
          </w:rPr>
          <w:id w:val="1532848196"/>
          <w:placeholder>
            <w:docPart w:val="A9DD37BD088540FAAD32B9EA5DD80641"/>
          </w:placeholder>
          <w:showingPlcHdr/>
          <w:text/>
        </w:sdtPr>
        <w:sdtEndPr/>
        <w:sdtContent>
          <w:permStart w:id="1426674371" w:edGrp="everyone"/>
          <w:r w:rsidR="00121163" w:rsidRPr="005F1266">
            <w:rPr>
              <w:rStyle w:val="Platzhaltertext"/>
              <w:rFonts w:eastAsiaTheme="minorHAnsi"/>
            </w:rPr>
            <w:t>Klicken oder tippen Sie hier, um Text einzugeben.</w:t>
          </w:r>
          <w:permEnd w:id="1426674371"/>
        </w:sdtContent>
      </w:sdt>
      <w:r w:rsidR="00AF6C3B" w:rsidRPr="00AF6C3B">
        <w:tab/>
      </w:r>
      <w:r w:rsidR="00AF6C3B" w:rsidRPr="00AF6C3B">
        <w:tab/>
      </w:r>
      <w:r w:rsidR="00AF6C3B" w:rsidRPr="00AF6C3B">
        <w:tab/>
      </w:r>
      <w:r w:rsidR="00AF6C3B" w:rsidRPr="00AF6C3B">
        <w:tab/>
      </w:r>
      <w:r w:rsidRPr="00AF6C3B">
        <w:rPr>
          <w:b/>
        </w:rPr>
        <w:t xml:space="preserve"> </w:t>
      </w:r>
    </w:p>
    <w:p w:rsidR="00250DE6" w:rsidRPr="00AF6C3B" w:rsidRDefault="00250DE6" w:rsidP="00250DE6"/>
    <w:permStart w:id="639073769" w:edGrp="everyone"/>
    <w:p w:rsidR="00250DE6" w:rsidRPr="00AF6C3B" w:rsidRDefault="00DE49F3" w:rsidP="00250DE6">
      <w:pPr>
        <w:rPr>
          <w:lang w:val="en-US"/>
        </w:rPr>
      </w:pPr>
      <w:sdt>
        <w:sdtPr>
          <w:rPr>
            <w:lang w:val="en-US"/>
          </w:rPr>
          <w:id w:val="-2007271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7F0" w:rsidRPr="00DE49F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ermEnd w:id="639073769"/>
      <w:r w:rsidR="00AF6C3B" w:rsidRPr="00121163">
        <w:t xml:space="preserve"> Bachelor</w:t>
      </w:r>
      <w:r w:rsidR="00AF6C3B" w:rsidRPr="00121163">
        <w:tab/>
      </w:r>
      <w:sdt>
        <w:sdtPr>
          <w:rPr>
            <w:lang w:val="en-US"/>
          </w:rPr>
          <w:id w:val="-51492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24817721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2024817721"/>
        </w:sdtContent>
      </w:sdt>
      <w:r w:rsidR="00AF6C3B">
        <w:rPr>
          <w:lang w:val="en-US"/>
        </w:rPr>
        <w:t>Master</w:t>
      </w:r>
      <w:r w:rsidR="00AF6C3B">
        <w:rPr>
          <w:lang w:val="en-US"/>
        </w:rPr>
        <w:tab/>
      </w:r>
      <w:sdt>
        <w:sdtPr>
          <w:rPr>
            <w:lang w:val="en-US"/>
          </w:rPr>
          <w:id w:val="-129898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7F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250DE6" w:rsidRPr="00AF6C3B">
        <w:rPr>
          <w:lang w:val="en-US"/>
        </w:rPr>
        <w:t>Staatsexamen</w:t>
      </w:r>
    </w:p>
    <w:p w:rsidR="00250DE6" w:rsidRPr="00AF6C3B" w:rsidRDefault="00250DE6" w:rsidP="00250DE6">
      <w:pPr>
        <w:rPr>
          <w:lang w:val="en-US"/>
        </w:rPr>
      </w:pPr>
    </w:p>
    <w:p w:rsidR="00250DE6" w:rsidRPr="00250DE6" w:rsidRDefault="00250DE6" w:rsidP="00250DE6">
      <w:pPr>
        <w:rPr>
          <w:b/>
          <w:lang w:val="en-US"/>
        </w:rPr>
      </w:pPr>
      <w:r w:rsidRPr="00250DE6">
        <w:rPr>
          <w:b/>
          <w:lang w:val="en-US"/>
        </w:rPr>
        <w:t>All area/s of study (</w:t>
      </w:r>
      <w:r w:rsidRPr="00250DE6">
        <w:rPr>
          <w:b/>
          <w:i/>
          <w:lang w:val="en-US"/>
        </w:rPr>
        <w:t>Studienfächer</w:t>
      </w:r>
      <w:r w:rsidRPr="00250DE6">
        <w:rPr>
          <w:b/>
          <w:lang w:val="en-US"/>
        </w:rPr>
        <w:t>) in Freiburg:</w:t>
      </w:r>
    </w:p>
    <w:p w:rsidR="00250DE6" w:rsidRPr="00250DE6" w:rsidRDefault="00250DE6" w:rsidP="00250DE6">
      <w:pPr>
        <w:rPr>
          <w:b/>
          <w:lang w:val="en-US"/>
        </w:rPr>
      </w:pPr>
    </w:p>
    <w:sdt>
      <w:sdtPr>
        <w:rPr>
          <w:lang w:val="en-US"/>
        </w:rPr>
        <w:id w:val="445354504"/>
        <w:placeholder>
          <w:docPart w:val="DefaultPlaceholder_-1854013440"/>
        </w:placeholder>
        <w:showingPlcHdr/>
        <w:text/>
      </w:sdtPr>
      <w:sdtEndPr/>
      <w:sdtContent>
        <w:permStart w:id="1037126121" w:edGrp="everyone" w:displacedByCustomXml="prev"/>
        <w:p w:rsidR="00250DE6" w:rsidRPr="0000770E" w:rsidRDefault="0000770E" w:rsidP="00250DE6">
          <w:r w:rsidRPr="005F1266">
            <w:rPr>
              <w:rStyle w:val="Platzhaltertext"/>
              <w:rFonts w:eastAsiaTheme="minorHAnsi"/>
            </w:rPr>
            <w:t>Klicken oder tippen Sie hier, um Text einzugeben.</w:t>
          </w:r>
        </w:p>
        <w:permEnd w:id="1037126121" w:displacedByCustomXml="next"/>
      </w:sdtContent>
    </w:sdt>
    <w:p w:rsidR="00250DE6" w:rsidRPr="0000770E" w:rsidRDefault="00250DE6" w:rsidP="00250DE6"/>
    <w:p w:rsidR="00250DE6" w:rsidRPr="00250DE6" w:rsidRDefault="00250DE6" w:rsidP="00250DE6">
      <w:pPr>
        <w:rPr>
          <w:lang w:val="en-US"/>
        </w:rPr>
      </w:pPr>
      <w:r w:rsidRPr="00250DE6">
        <w:rPr>
          <w:b/>
          <w:lang w:val="en-US"/>
        </w:rPr>
        <w:t>Period of Stay:</w:t>
      </w:r>
      <w:r w:rsidRPr="00250DE6">
        <w:rPr>
          <w:lang w:val="en-US"/>
        </w:rPr>
        <w:t xml:space="preserve"> </w:t>
      </w:r>
      <w:sdt>
        <w:sdtPr>
          <w:rPr>
            <w:lang w:val="en-US"/>
          </w:rPr>
          <w:id w:val="883528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36428088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536428088"/>
        </w:sdtContent>
      </w:sdt>
      <w:r w:rsidR="0000770E">
        <w:rPr>
          <w:lang w:val="en-US"/>
        </w:rPr>
        <w:t>I prefer one academic year</w:t>
      </w:r>
      <w:r w:rsidR="0000770E">
        <w:rPr>
          <w:lang w:val="en-US"/>
        </w:rPr>
        <w:tab/>
      </w:r>
      <w:sdt>
        <w:sdtPr>
          <w:rPr>
            <w:lang w:val="en-US"/>
          </w:rPr>
          <w:id w:val="26650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689247423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689247423"/>
        </w:sdtContent>
      </w:sdt>
      <w:r w:rsidR="0000770E">
        <w:rPr>
          <w:lang w:val="en-US"/>
        </w:rPr>
        <w:t>I prefer one semester</w:t>
      </w:r>
      <w:r w:rsidR="0000770E">
        <w:rPr>
          <w:lang w:val="en-US"/>
        </w:rPr>
        <w:tab/>
        <w:t xml:space="preserve">     </w:t>
      </w:r>
      <w:sdt>
        <w:sdtPr>
          <w:rPr>
            <w:lang w:val="en-US"/>
          </w:rPr>
          <w:id w:val="-284195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97223301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1097223301"/>
        </w:sdtContent>
      </w:sdt>
      <w:r w:rsidRPr="00250DE6">
        <w:rPr>
          <w:lang w:val="en-US"/>
        </w:rPr>
        <w:t>I have no preference</w:t>
      </w:r>
    </w:p>
    <w:p w:rsidR="00250DE6" w:rsidRPr="00250DE6" w:rsidRDefault="00250DE6" w:rsidP="00250DE6">
      <w:pPr>
        <w:rPr>
          <w:lang w:val="en-US"/>
        </w:rPr>
      </w:pPr>
    </w:p>
    <w:p w:rsidR="00250DE6" w:rsidRPr="00250DE6" w:rsidRDefault="00250DE6" w:rsidP="00250DE6">
      <w:pPr>
        <w:rPr>
          <w:lang w:val="en-US"/>
        </w:rPr>
      </w:pPr>
      <w:r w:rsidRPr="00250DE6">
        <w:rPr>
          <w:lang w:val="en-US"/>
        </w:rPr>
        <w:t>Semester-stays:</w:t>
      </w:r>
      <w:r w:rsidRPr="00250DE6">
        <w:rPr>
          <w:lang w:val="en-US"/>
        </w:rPr>
        <w:tab/>
      </w:r>
      <w:sdt>
        <w:sdtPr>
          <w:rPr>
            <w:lang w:val="en-US"/>
          </w:rPr>
          <w:id w:val="-349407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39944082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1739944082"/>
        </w:sdtContent>
      </w:sdt>
      <w:r w:rsidRPr="00250DE6">
        <w:rPr>
          <w:lang w:val="en-US"/>
        </w:rPr>
        <w:t xml:space="preserve">I prefer the fall semester (Aug/Sept-Dec) </w:t>
      </w:r>
      <w:r w:rsidRPr="00250DE6">
        <w:rPr>
          <w:lang w:val="en-US"/>
        </w:rPr>
        <w:tab/>
      </w:r>
    </w:p>
    <w:p w:rsidR="00250DE6" w:rsidRPr="00250DE6" w:rsidRDefault="00DE49F3" w:rsidP="00250DE6">
      <w:pPr>
        <w:ind w:left="1418" w:firstLine="709"/>
        <w:rPr>
          <w:lang w:val="en-US"/>
        </w:rPr>
      </w:pPr>
      <w:sdt>
        <w:sdtPr>
          <w:rPr>
            <w:lang w:val="en-US"/>
          </w:rPr>
          <w:id w:val="-406154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46440136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1846440136"/>
        </w:sdtContent>
      </w:sdt>
      <w:r w:rsidR="00250DE6" w:rsidRPr="00250DE6">
        <w:rPr>
          <w:lang w:val="en-US"/>
        </w:rPr>
        <w:t xml:space="preserve">I prefer the winter/spring semester (Jan-April/May)   </w:t>
      </w:r>
    </w:p>
    <w:p w:rsidR="00250DE6" w:rsidRPr="00250DE6" w:rsidRDefault="00DE49F3" w:rsidP="00250DE6">
      <w:pPr>
        <w:ind w:left="1418" w:firstLine="709"/>
        <w:rPr>
          <w:b/>
          <w:lang w:val="en-US"/>
        </w:rPr>
      </w:pPr>
      <w:sdt>
        <w:sdtPr>
          <w:rPr>
            <w:lang w:val="en-US"/>
          </w:rPr>
          <w:id w:val="-264774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35766745" w:edGrp="everyone"/>
          <w:r w:rsidR="004847F0">
            <w:rPr>
              <w:rFonts w:ascii="MS Gothic" w:eastAsia="MS Gothic" w:hAnsi="MS Gothic" w:hint="eastAsia"/>
              <w:lang w:val="en-US"/>
            </w:rPr>
            <w:t>☐</w:t>
          </w:r>
          <w:permEnd w:id="1235766745"/>
        </w:sdtContent>
      </w:sdt>
      <w:r w:rsidR="00250DE6" w:rsidRPr="00250DE6">
        <w:rPr>
          <w:lang w:val="en-US"/>
        </w:rPr>
        <w:t>I am open to both</w:t>
      </w:r>
    </w:p>
    <w:p w:rsidR="000F0696" w:rsidRDefault="000F0696" w:rsidP="00250DE6">
      <w:pPr>
        <w:rPr>
          <w:lang w:val="en-US"/>
        </w:rPr>
      </w:pPr>
    </w:p>
    <w:p w:rsidR="0000770E" w:rsidRDefault="0000770E" w:rsidP="002C735D">
      <w:pPr>
        <w:rPr>
          <w:b/>
          <w:sz w:val="24"/>
          <w:lang w:val="en-US"/>
        </w:rPr>
      </w:pPr>
    </w:p>
    <w:p w:rsidR="000F0696" w:rsidRDefault="0000770E" w:rsidP="002C735D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Preferences overview</w:t>
      </w:r>
    </w:p>
    <w:p w:rsidR="0000770E" w:rsidRPr="00FB2672" w:rsidRDefault="0000770E" w:rsidP="002C735D">
      <w:pPr>
        <w:rPr>
          <w:sz w:val="8"/>
          <w:lang w:val="en-US"/>
        </w:rPr>
      </w:pPr>
    </w:p>
    <w:p w:rsidR="00FB2672" w:rsidRDefault="00FB2672" w:rsidP="00FB2672">
      <w:pPr>
        <w:spacing w:line="360" w:lineRule="auto"/>
        <w:jc w:val="left"/>
        <w:rPr>
          <w:rFonts w:cs="Arial"/>
          <w:i/>
          <w:szCs w:val="36"/>
          <w:lang w:val="en-US"/>
        </w:rPr>
      </w:pPr>
      <w:permStart w:id="495943515" w:edGrp="everyone"/>
      <w:r w:rsidRPr="00FB2672">
        <w:rPr>
          <w:rFonts w:cs="Arial"/>
          <w:i/>
          <w:szCs w:val="36"/>
          <w:lang w:val="en-US"/>
        </w:rPr>
        <w:t xml:space="preserve">Delete </w:t>
      </w:r>
      <w:r w:rsidR="004847F0">
        <w:rPr>
          <w:rFonts w:cs="Arial"/>
          <w:i/>
          <w:szCs w:val="36"/>
          <w:lang w:val="en-US"/>
        </w:rPr>
        <w:t>all</w:t>
      </w:r>
      <w:r w:rsidRPr="00FB2672">
        <w:rPr>
          <w:rFonts w:cs="Arial"/>
          <w:i/>
          <w:szCs w:val="36"/>
          <w:lang w:val="en-US"/>
        </w:rPr>
        <w:t xml:space="preserve"> cursive info texts and </w:t>
      </w:r>
      <w:r w:rsidR="004847F0">
        <w:rPr>
          <w:rFonts w:cs="Arial"/>
          <w:i/>
          <w:szCs w:val="36"/>
          <w:lang w:val="en-US"/>
        </w:rPr>
        <w:t>replace with</w:t>
      </w:r>
      <w:r w:rsidRPr="00FB2672">
        <w:rPr>
          <w:rFonts w:cs="Arial"/>
          <w:i/>
          <w:szCs w:val="36"/>
          <w:lang w:val="en-US"/>
        </w:rPr>
        <w:t xml:space="preserve"> your own text.</w:t>
      </w:r>
    </w:p>
    <w:p w:rsidR="00FB2672" w:rsidRDefault="00FB2672" w:rsidP="002C735D">
      <w:pPr>
        <w:rPr>
          <w:i/>
          <w:lang w:val="en-US"/>
        </w:rPr>
      </w:pPr>
    </w:p>
    <w:p w:rsidR="0000770E" w:rsidRDefault="00FB2672" w:rsidP="002C735D">
      <w:pPr>
        <w:rPr>
          <w:i/>
          <w:lang w:val="en-US"/>
        </w:rPr>
      </w:pPr>
      <w:r w:rsidRPr="00FB2672">
        <w:rPr>
          <w:i/>
          <w:lang w:val="en-US"/>
        </w:rPr>
        <w:t>Here,</w:t>
      </w:r>
      <w:r w:rsidR="00DE49F3">
        <w:rPr>
          <w:i/>
          <w:lang w:val="en-US"/>
        </w:rPr>
        <w:t xml:space="preserve"> list all preference</w:t>
      </w:r>
      <w:bookmarkStart w:id="0" w:name="_GoBack"/>
      <w:bookmarkEnd w:id="0"/>
      <w:r w:rsidR="009B295F" w:rsidRPr="00FB2672">
        <w:rPr>
          <w:i/>
          <w:lang w:val="en-US"/>
        </w:rPr>
        <w:t>s ranked. State programs are a single preference, below list at least three universities within that state program. Use the exchange guide for reference.</w:t>
      </w:r>
      <w:r w:rsidRPr="00FB2672">
        <w:rPr>
          <w:i/>
          <w:lang w:val="en-US"/>
        </w:rPr>
        <w:t xml:space="preserve"> </w:t>
      </w:r>
    </w:p>
    <w:p w:rsidR="00FB2672" w:rsidRDefault="00FB2672" w:rsidP="002C735D">
      <w:pPr>
        <w:rPr>
          <w:i/>
          <w:lang w:val="en-US"/>
        </w:rPr>
      </w:pPr>
    </w:p>
    <w:p w:rsidR="004847F0" w:rsidRDefault="00FB2672" w:rsidP="002C735D">
      <w:pPr>
        <w:rPr>
          <w:i/>
          <w:lang w:val="en-US"/>
        </w:rPr>
      </w:pPr>
      <w:r>
        <w:rPr>
          <w:i/>
          <w:lang w:val="en-US"/>
        </w:rPr>
        <w:t>Example</w:t>
      </w:r>
    </w:p>
    <w:p w:rsidR="004847F0" w:rsidRDefault="004847F0" w:rsidP="002C735D">
      <w:pPr>
        <w:rPr>
          <w:i/>
          <w:lang w:val="en-US"/>
        </w:rPr>
      </w:pPr>
    </w:p>
    <w:p w:rsidR="004847F0" w:rsidRDefault="004847F0" w:rsidP="004847F0">
      <w:pPr>
        <w:pStyle w:val="Listenabsatz"/>
        <w:numPr>
          <w:ilvl w:val="0"/>
          <w:numId w:val="10"/>
        </w:numPr>
        <w:rPr>
          <w:i/>
          <w:lang w:val="en-US"/>
        </w:rPr>
      </w:pPr>
      <w:r>
        <w:rPr>
          <w:i/>
          <w:lang w:val="en-US"/>
        </w:rPr>
        <w:t>Acadia University</w:t>
      </w:r>
    </w:p>
    <w:p w:rsidR="004847F0" w:rsidRDefault="004847F0" w:rsidP="004847F0">
      <w:pPr>
        <w:pStyle w:val="Listenabsatz"/>
        <w:numPr>
          <w:ilvl w:val="0"/>
          <w:numId w:val="10"/>
        </w:numPr>
        <w:rPr>
          <w:i/>
          <w:lang w:val="en-US"/>
        </w:rPr>
      </w:pPr>
      <w:r>
        <w:rPr>
          <w:i/>
          <w:lang w:val="en-US"/>
        </w:rPr>
        <w:t>State program Oregon</w:t>
      </w:r>
    </w:p>
    <w:p w:rsidR="004847F0" w:rsidRP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 w:rsidRPr="004847F0">
        <w:rPr>
          <w:i/>
          <w:lang w:val="en-US"/>
        </w:rPr>
        <w:t>Oregon State University</w:t>
      </w:r>
    </w:p>
    <w:p w:rsid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>
        <w:rPr>
          <w:i/>
          <w:lang w:val="en-US"/>
        </w:rPr>
        <w:t>University of Oregon</w:t>
      </w:r>
    </w:p>
    <w:p w:rsid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>
        <w:rPr>
          <w:i/>
          <w:lang w:val="en-US"/>
        </w:rPr>
        <w:t>Willamette University</w:t>
      </w:r>
    </w:p>
    <w:p w:rsidR="004847F0" w:rsidRDefault="004847F0" w:rsidP="004847F0">
      <w:pPr>
        <w:pStyle w:val="Listenabsatz"/>
        <w:numPr>
          <w:ilvl w:val="0"/>
          <w:numId w:val="10"/>
        </w:numPr>
        <w:rPr>
          <w:i/>
          <w:lang w:val="en-US"/>
        </w:rPr>
      </w:pPr>
      <w:r>
        <w:rPr>
          <w:i/>
          <w:lang w:val="en-US"/>
        </w:rPr>
        <w:t>Michigan State University</w:t>
      </w:r>
    </w:p>
    <w:p w:rsidR="004847F0" w:rsidRDefault="004847F0" w:rsidP="004847F0">
      <w:pPr>
        <w:pStyle w:val="Listenabsatz"/>
        <w:numPr>
          <w:ilvl w:val="0"/>
          <w:numId w:val="10"/>
        </w:numPr>
        <w:rPr>
          <w:i/>
          <w:lang w:val="en-US"/>
        </w:rPr>
      </w:pPr>
      <w:r>
        <w:rPr>
          <w:i/>
          <w:lang w:val="en-US"/>
        </w:rPr>
        <w:t>University of Toronto, Scarborough campus</w:t>
      </w:r>
    </w:p>
    <w:p w:rsidR="004847F0" w:rsidRDefault="004847F0" w:rsidP="004847F0">
      <w:pPr>
        <w:pStyle w:val="Listenabsatz"/>
        <w:numPr>
          <w:ilvl w:val="0"/>
          <w:numId w:val="10"/>
        </w:numPr>
        <w:rPr>
          <w:i/>
          <w:lang w:val="en-US"/>
        </w:rPr>
      </w:pPr>
      <w:r>
        <w:rPr>
          <w:i/>
          <w:lang w:val="en-US"/>
        </w:rPr>
        <w:t>State program North Carolina</w:t>
      </w:r>
    </w:p>
    <w:p w:rsid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>
        <w:rPr>
          <w:i/>
          <w:lang w:val="en-US"/>
        </w:rPr>
        <w:t>Appalachian State University</w:t>
      </w:r>
    </w:p>
    <w:p w:rsid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>
        <w:rPr>
          <w:i/>
          <w:lang w:val="en-US"/>
        </w:rPr>
        <w:t>NC State</w:t>
      </w:r>
    </w:p>
    <w:p w:rsidR="004847F0" w:rsidRDefault="004847F0" w:rsidP="004847F0">
      <w:pPr>
        <w:pStyle w:val="Listenabsatz"/>
        <w:numPr>
          <w:ilvl w:val="1"/>
          <w:numId w:val="10"/>
        </w:numPr>
        <w:rPr>
          <w:i/>
          <w:lang w:val="en-US"/>
        </w:rPr>
      </w:pPr>
      <w:r>
        <w:rPr>
          <w:i/>
          <w:lang w:val="en-US"/>
        </w:rPr>
        <w:t>UNC Greensboro</w:t>
      </w:r>
    </w:p>
    <w:p w:rsidR="00FB2672" w:rsidRDefault="00FB2672" w:rsidP="002C735D">
      <w:pPr>
        <w:rPr>
          <w:b/>
          <w:sz w:val="24"/>
          <w:lang w:val="en-US"/>
        </w:rPr>
      </w:pPr>
    </w:p>
    <w:permEnd w:id="495943515"/>
    <w:p w:rsidR="0000770E" w:rsidRDefault="0000770E" w:rsidP="002C735D">
      <w:pPr>
        <w:rPr>
          <w:b/>
          <w:sz w:val="24"/>
          <w:lang w:val="en-US"/>
        </w:rPr>
      </w:pPr>
    </w:p>
    <w:p w:rsidR="0000770E" w:rsidRDefault="001A5D21" w:rsidP="002C735D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Preference</w:t>
      </w:r>
      <w:r w:rsidR="0000770E">
        <w:rPr>
          <w:b/>
          <w:sz w:val="24"/>
          <w:lang w:val="en-US"/>
        </w:rPr>
        <w:t xml:space="preserve"> details</w:t>
      </w:r>
    </w:p>
    <w:p w:rsidR="0000770E" w:rsidRDefault="0000770E" w:rsidP="002C735D">
      <w:pPr>
        <w:rPr>
          <w:b/>
          <w:sz w:val="24"/>
          <w:lang w:val="en-US"/>
        </w:rPr>
      </w:pPr>
    </w:p>
    <w:p w:rsidR="0000770E" w:rsidRDefault="0000770E" w:rsidP="002C735D">
      <w:pPr>
        <w:rPr>
          <w:lang w:val="en-US"/>
        </w:rPr>
      </w:pPr>
    </w:p>
    <w:p w:rsidR="001A5D21" w:rsidRDefault="001A5D21" w:rsidP="001A5D21">
      <w:pPr>
        <w:spacing w:line="360" w:lineRule="auto"/>
        <w:jc w:val="left"/>
        <w:rPr>
          <w:rFonts w:cs="Arial"/>
          <w:i/>
          <w:szCs w:val="36"/>
          <w:lang w:val="en-US"/>
        </w:rPr>
      </w:pPr>
      <w:permStart w:id="1555570131" w:edGrp="everyone"/>
      <w:r w:rsidRPr="00FB2672">
        <w:rPr>
          <w:rFonts w:cs="Arial"/>
          <w:i/>
          <w:szCs w:val="36"/>
          <w:lang w:val="en-US"/>
        </w:rPr>
        <w:t xml:space="preserve">Delete </w:t>
      </w:r>
      <w:r>
        <w:rPr>
          <w:rFonts w:cs="Arial"/>
          <w:i/>
          <w:szCs w:val="36"/>
          <w:lang w:val="en-US"/>
        </w:rPr>
        <w:t>all</w:t>
      </w:r>
      <w:r w:rsidRPr="00FB2672">
        <w:rPr>
          <w:rFonts w:cs="Arial"/>
          <w:i/>
          <w:szCs w:val="36"/>
          <w:lang w:val="en-US"/>
        </w:rPr>
        <w:t xml:space="preserve"> cursive info texts and </w:t>
      </w:r>
      <w:r>
        <w:rPr>
          <w:rFonts w:cs="Arial"/>
          <w:i/>
          <w:szCs w:val="36"/>
          <w:lang w:val="en-US"/>
        </w:rPr>
        <w:t>replace with</w:t>
      </w:r>
      <w:r w:rsidRPr="00FB2672">
        <w:rPr>
          <w:rFonts w:cs="Arial"/>
          <w:i/>
          <w:szCs w:val="36"/>
          <w:lang w:val="en-US"/>
        </w:rPr>
        <w:t xml:space="preserve"> your own text.</w:t>
      </w:r>
    </w:p>
    <w:p w:rsidR="001A5D21" w:rsidRPr="001A5D21" w:rsidRDefault="001A5D21" w:rsidP="001A5D21">
      <w:pPr>
        <w:rPr>
          <w:i/>
          <w:lang w:val="en-US"/>
        </w:rPr>
      </w:pPr>
    </w:p>
    <w:p w:rsidR="001A5D21" w:rsidRPr="001A5D21" w:rsidRDefault="001A5D21" w:rsidP="001A5D21">
      <w:pPr>
        <w:rPr>
          <w:i/>
          <w:lang w:val="en-US"/>
        </w:rPr>
      </w:pPr>
      <w:r>
        <w:rPr>
          <w:i/>
          <w:lang w:val="en-US"/>
        </w:rPr>
        <w:t>Use</w:t>
      </w:r>
      <w:r w:rsidRPr="001A5D21">
        <w:rPr>
          <w:i/>
          <w:lang w:val="en-US"/>
        </w:rPr>
        <w:t xml:space="preserve"> the Exchange Guide for reference</w:t>
      </w:r>
      <w:r w:rsidR="0040706C">
        <w:rPr>
          <w:i/>
          <w:lang w:val="en-US"/>
        </w:rPr>
        <w:t xml:space="preserve"> and see example below</w:t>
      </w:r>
      <w:r w:rsidRPr="001A5D21">
        <w:rPr>
          <w:i/>
          <w:lang w:val="en-US"/>
        </w:rPr>
        <w:t>.</w:t>
      </w:r>
    </w:p>
    <w:p w:rsidR="001A5D21" w:rsidRPr="001A5D21" w:rsidRDefault="001A5D21" w:rsidP="001A5D21">
      <w:pPr>
        <w:rPr>
          <w:i/>
          <w:lang w:val="en-US"/>
        </w:rPr>
      </w:pPr>
    </w:p>
    <w:p w:rsidR="001A5D21" w:rsidRDefault="001A5D21" w:rsidP="00BA0C44">
      <w:pPr>
        <w:pStyle w:val="KeinLeerraum"/>
        <w:rPr>
          <w:b/>
          <w:sz w:val="18"/>
          <w:szCs w:val="18"/>
          <w:lang w:val="en-US"/>
        </w:rPr>
      </w:pPr>
    </w:p>
    <w:p w:rsidR="001A5D21" w:rsidRDefault="001A5D21" w:rsidP="00BA0C44">
      <w:pPr>
        <w:pStyle w:val="KeinLeerraum"/>
        <w:rPr>
          <w:b/>
          <w:sz w:val="18"/>
          <w:szCs w:val="18"/>
          <w:lang w:val="en-US"/>
        </w:rPr>
      </w:pPr>
    </w:p>
    <w:p w:rsidR="00F55DB5" w:rsidRDefault="00BA0C44" w:rsidP="00BA0C44">
      <w:pPr>
        <w:pStyle w:val="KeinLeerraum"/>
        <w:rPr>
          <w:b/>
          <w:i/>
          <w:sz w:val="18"/>
          <w:szCs w:val="18"/>
          <w:lang w:val="en-US"/>
        </w:rPr>
      </w:pPr>
      <w:r w:rsidRPr="0040706C">
        <w:rPr>
          <w:b/>
          <w:i/>
          <w:sz w:val="18"/>
          <w:szCs w:val="18"/>
          <w:lang w:val="en-US"/>
        </w:rPr>
        <w:lastRenderedPageBreak/>
        <w:t xml:space="preserve">Preference 1: </w:t>
      </w:r>
      <w:r w:rsidRPr="0040706C">
        <w:rPr>
          <w:b/>
          <w:i/>
          <w:sz w:val="18"/>
          <w:szCs w:val="18"/>
          <w:lang w:val="en-US"/>
        </w:rPr>
        <w:tab/>
      </w:r>
      <w:r w:rsidRPr="0040706C">
        <w:rPr>
          <w:b/>
          <w:i/>
          <w:sz w:val="18"/>
          <w:szCs w:val="18"/>
          <w:lang w:val="en-US"/>
        </w:rPr>
        <w:tab/>
      </w:r>
    </w:p>
    <w:p w:rsidR="00BA0C44" w:rsidRPr="0040706C" w:rsidRDefault="00CB268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Acadia University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u w:val="single"/>
          <w:lang w:val="en-US"/>
        </w:rPr>
        <w:t>American Studies, English</w:t>
      </w:r>
      <w:r w:rsidRPr="0040706C">
        <w:rPr>
          <w:i/>
          <w:sz w:val="18"/>
          <w:szCs w:val="18"/>
          <w:lang w:val="en-US"/>
        </w:rPr>
        <w:t>, History</w:t>
      </w:r>
    </w:p>
    <w:p w:rsidR="00F55DB5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AMST:2025 Diversity and American Identities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AMST:1080 American Political Humor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ENGL:3721 Writers' Seminar: Fiction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HIST:3211 Native North America I: Precontact-1789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</w:p>
    <w:p w:rsidR="00F55DB5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b/>
          <w:i/>
          <w:sz w:val="18"/>
          <w:szCs w:val="18"/>
          <w:lang w:val="en-US"/>
        </w:rPr>
        <w:t>Preference 2:</w:t>
      </w:r>
      <w:r w:rsidRPr="0040706C">
        <w:rPr>
          <w:b/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State Program Oregon</w:t>
      </w:r>
      <w:r w:rsidRPr="0040706C">
        <w:rPr>
          <w:i/>
          <w:sz w:val="18"/>
          <w:szCs w:val="18"/>
          <w:lang w:val="en-US"/>
        </w:rPr>
        <w:tab/>
      </w:r>
    </w:p>
    <w:p w:rsidR="00F55DB5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1. Oregon State University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u w:val="single"/>
          <w:lang w:val="en-US"/>
        </w:rPr>
        <w:t>English</w:t>
      </w:r>
      <w:r w:rsidRPr="0040706C">
        <w:rPr>
          <w:i/>
          <w:sz w:val="18"/>
          <w:szCs w:val="18"/>
          <w:lang w:val="en-US"/>
        </w:rPr>
        <w:t>, History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  <w:r w:rsidRPr="0040706C">
        <w:rPr>
          <w:i/>
          <w:sz w:val="18"/>
          <w:szCs w:val="18"/>
          <w:lang w:val="en-US"/>
        </w:rPr>
        <w:tab/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ENGL 135 (CA) Introduction to Creative Writing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 xml:space="preserve">ENGL 326 Literature of Diaspora 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HIST 131 (TH) Historical Inquiry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HIST 262 American Women's History</w:t>
      </w:r>
    </w:p>
    <w:p w:rsidR="00F55DB5" w:rsidRDefault="00F55DB5" w:rsidP="00F55DB5">
      <w:pPr>
        <w:pStyle w:val="KeinLeerraum"/>
        <w:rPr>
          <w:i/>
          <w:sz w:val="18"/>
          <w:szCs w:val="18"/>
          <w:lang w:val="en-US"/>
        </w:rPr>
      </w:pP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>2. University of Oregon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BD51FD">
        <w:rPr>
          <w:i/>
          <w:sz w:val="18"/>
          <w:szCs w:val="18"/>
          <w:lang w:val="en-US"/>
        </w:rPr>
        <w:t>English,</w:t>
      </w:r>
      <w:r w:rsidRPr="0040706C">
        <w:rPr>
          <w:i/>
          <w:sz w:val="18"/>
          <w:szCs w:val="18"/>
          <w:lang w:val="en-US"/>
        </w:rPr>
        <w:t xml:space="preserve"> History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u w:val="single"/>
          <w:lang w:val="en-US"/>
        </w:rPr>
      </w:pPr>
      <w:r w:rsidRPr="0040706C">
        <w:rPr>
          <w:i/>
          <w:sz w:val="18"/>
          <w:szCs w:val="18"/>
          <w:u w:val="single"/>
          <w:lang w:val="en-US"/>
        </w:rPr>
        <w:t xml:space="preserve">Women, Gender, and Sexuality </w:t>
      </w:r>
    </w:p>
    <w:p w:rsidR="00BA0C44" w:rsidRPr="0040706C" w:rsidRDefault="00BA0C44" w:rsidP="00BA0C44">
      <w:pPr>
        <w:pStyle w:val="KeinLeerraum"/>
        <w:rPr>
          <w:i/>
          <w:sz w:val="18"/>
          <w:szCs w:val="18"/>
          <w:lang w:val="en-US"/>
        </w:rPr>
      </w:pPr>
    </w:p>
    <w:p w:rsidR="00F55DB5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 xml:space="preserve">ENG 221 AFRICAN-AMERICAN LITERATURE </w:t>
      </w:r>
    </w:p>
    <w:p w:rsidR="00F55DB5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 xml:space="preserve">HST 310 THE HISTORIAN'S CRAFT 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 xml:space="preserve">WGSS 230 WOMEN IN THE MOVIES </w:t>
      </w:r>
    </w:p>
    <w:p w:rsidR="00BA0C44" w:rsidRPr="0040706C" w:rsidRDefault="00BA0C44" w:rsidP="00F55DB5">
      <w:pPr>
        <w:pStyle w:val="KeinLeerraum"/>
        <w:rPr>
          <w:i/>
          <w:sz w:val="18"/>
          <w:szCs w:val="18"/>
          <w:lang w:val="en-US"/>
        </w:rPr>
      </w:pPr>
      <w:r w:rsidRPr="0040706C">
        <w:rPr>
          <w:i/>
          <w:sz w:val="18"/>
          <w:szCs w:val="18"/>
          <w:lang w:val="en-US"/>
        </w:rPr>
        <w:t xml:space="preserve">WGSS 364 TRANSGENDER POLITICS </w:t>
      </w:r>
    </w:p>
    <w:permEnd w:id="1555570131"/>
    <w:p w:rsidR="000F0696" w:rsidRDefault="000F0696" w:rsidP="002C735D">
      <w:pPr>
        <w:rPr>
          <w:lang w:val="en-US"/>
        </w:rPr>
      </w:pPr>
    </w:p>
    <w:p w:rsidR="006E10DB" w:rsidRDefault="006E10DB" w:rsidP="002C735D">
      <w:pPr>
        <w:rPr>
          <w:lang w:val="en-US"/>
        </w:rPr>
      </w:pPr>
    </w:p>
    <w:p w:rsidR="006E10DB" w:rsidRDefault="006E10DB" w:rsidP="002C735D">
      <w:pPr>
        <w:rPr>
          <w:lang w:val="en-US"/>
        </w:rPr>
      </w:pPr>
    </w:p>
    <w:p w:rsidR="00105588" w:rsidRDefault="00105588" w:rsidP="006E10DB">
      <w:pPr>
        <w:pStyle w:val="Textkrper2"/>
        <w:spacing w:after="0" w:line="240" w:lineRule="auto"/>
        <w:rPr>
          <w:lang w:val="en-US"/>
        </w:rPr>
      </w:pPr>
    </w:p>
    <w:p w:rsidR="003B33B1" w:rsidRDefault="003B33B1" w:rsidP="006E10DB">
      <w:pPr>
        <w:pStyle w:val="Textkrper2"/>
        <w:spacing w:after="0" w:line="240" w:lineRule="auto"/>
        <w:rPr>
          <w:lang w:val="en-US"/>
        </w:rPr>
      </w:pPr>
    </w:p>
    <w:p w:rsidR="00064FFA" w:rsidRDefault="00064FFA" w:rsidP="006E10DB">
      <w:pPr>
        <w:pStyle w:val="Textkrper2"/>
        <w:spacing w:after="0" w:line="240" w:lineRule="auto"/>
        <w:rPr>
          <w:lang w:val="en-US"/>
        </w:rPr>
      </w:pPr>
    </w:p>
    <w:sectPr w:rsidR="00064FFA" w:rsidSect="00BA0C4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1418" w:right="1134" w:bottom="1134" w:left="1134" w:header="51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212" w:rsidRDefault="00AB3212" w:rsidP="00EC7DEB">
      <w:pPr>
        <w:spacing w:line="240" w:lineRule="auto"/>
      </w:pPr>
      <w:r>
        <w:separator/>
      </w:r>
    </w:p>
  </w:endnote>
  <w:endnote w:type="continuationSeparator" w:id="0">
    <w:p w:rsidR="00AB3212" w:rsidRDefault="00AB3212" w:rsidP="00EC7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3B1" w:rsidRDefault="003B33B1" w:rsidP="00177558">
    <w:pPr>
      <w:tabs>
        <w:tab w:val="left" w:pos="-1440"/>
      </w:tabs>
      <w:spacing w:line="240" w:lineRule="auto"/>
      <w:rPr>
        <w:rFonts w:eastAsia="MS Mincho" w:cs="Arial"/>
        <w:b/>
        <w:bCs/>
        <w:szCs w:val="20"/>
        <w:lang w:val="en-US"/>
      </w:rPr>
    </w:pPr>
  </w:p>
  <w:p w:rsidR="006E10DB" w:rsidRDefault="006E10DB" w:rsidP="002C735D">
    <w:pPr>
      <w:pStyle w:val="Kopfzeile"/>
      <w:jc w:val="right"/>
      <w:rPr>
        <w:noProof/>
        <w:lang w:val="en-US" w:eastAsia="de-DE"/>
      </w:rPr>
    </w:pPr>
  </w:p>
  <w:p w:rsidR="006E10DB" w:rsidRDefault="006E10DB" w:rsidP="002C735D">
    <w:pPr>
      <w:pStyle w:val="Kopfzeile"/>
      <w:jc w:val="right"/>
      <w:rPr>
        <w:noProof/>
        <w:lang w:val="en-US" w:eastAsia="de-DE"/>
      </w:rPr>
    </w:pPr>
  </w:p>
  <w:p w:rsidR="002C735D" w:rsidRDefault="002C735D" w:rsidP="002C735D">
    <w:pPr>
      <w:pStyle w:val="Kopfzeile"/>
      <w:jc w:val="right"/>
    </w:pPr>
    <w:r>
      <w:rPr>
        <w:noProof/>
        <w:lang w:eastAsia="de-DE"/>
      </w:rPr>
      <w:ptab w:relativeTo="margin" w:alignment="right" w:leader="none"/>
    </w:r>
    <w:r>
      <w:rPr>
        <w:noProof/>
        <w:lang w:eastAsia="de-DE"/>
      </w:rPr>
      <w:drawing>
        <wp:inline distT="0" distB="0" distL="0" distR="0">
          <wp:extent cx="1625338" cy="180000"/>
          <wp:effectExtent l="0" t="0" r="0" b="0"/>
          <wp:docPr id="2" name="Grafik 2" descr="20221026-UFR-wortmarke-grundform_Bla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20221026-UFR-wortmarke-grundform_Blau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3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7DEB" w:rsidRDefault="00EC7DEB" w:rsidP="00EC7DEB">
    <w:pPr>
      <w:pStyle w:val="Kopfzeile"/>
      <w:jc w:val="right"/>
    </w:pPr>
  </w:p>
  <w:p w:rsidR="00EC7DEB" w:rsidRDefault="00EC7D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3B1" w:rsidRPr="003B33B1" w:rsidRDefault="003B33B1" w:rsidP="006E10DB">
    <w:pPr>
      <w:tabs>
        <w:tab w:val="left" w:pos="-1440"/>
      </w:tabs>
      <w:spacing w:line="240" w:lineRule="auto"/>
      <w:jc w:val="center"/>
      <w:rPr>
        <w:rFonts w:eastAsia="MS Mincho" w:cs="Arial"/>
        <w:b/>
        <w:bCs/>
        <w:sz w:val="10"/>
        <w:szCs w:val="20"/>
        <w:lang w:val="en-US"/>
      </w:rPr>
    </w:pPr>
  </w:p>
  <w:p w:rsidR="003B33B1" w:rsidRPr="003B33B1" w:rsidRDefault="003B33B1" w:rsidP="006E10DB">
    <w:pPr>
      <w:tabs>
        <w:tab w:val="left" w:pos="-1440"/>
      </w:tabs>
      <w:spacing w:line="240" w:lineRule="auto"/>
      <w:jc w:val="center"/>
      <w:rPr>
        <w:rFonts w:eastAsia="MS Mincho" w:cs="Arial"/>
        <w:b/>
        <w:bCs/>
        <w:sz w:val="4"/>
        <w:szCs w:val="20"/>
        <w:lang w:val="en-US"/>
      </w:rPr>
    </w:pPr>
  </w:p>
  <w:p w:rsidR="003B33B1" w:rsidRPr="00064FFA" w:rsidRDefault="003B33B1" w:rsidP="003B33B1">
    <w:pPr>
      <w:pStyle w:val="Kopfzeile"/>
      <w:jc w:val="center"/>
      <w:rPr>
        <w:sz w:val="12"/>
        <w:lang w:val="en-US"/>
      </w:rPr>
    </w:pPr>
    <w:r w:rsidRPr="00064FFA">
      <w:rPr>
        <w:sz w:val="12"/>
        <w:lang w:val="en-US"/>
      </w:rPr>
      <w:t xml:space="preserve">International Office </w:t>
    </w:r>
    <w:r w:rsidRPr="00064FFA">
      <w:rPr>
        <w:rFonts w:cs="Arial"/>
        <w:sz w:val="12"/>
        <w:lang w:val="en-US"/>
      </w:rPr>
      <w:t>∙</w:t>
    </w:r>
    <w:r w:rsidRPr="00064FFA">
      <w:rPr>
        <w:sz w:val="12"/>
        <w:lang w:val="en-US"/>
      </w:rPr>
      <w:t xml:space="preserve"> www.international.uni-freiburg.de </w:t>
    </w:r>
    <w:r w:rsidRPr="00064FFA">
      <w:rPr>
        <w:rFonts w:cs="Arial"/>
        <w:sz w:val="12"/>
        <w:lang w:val="en-US"/>
      </w:rPr>
      <w:t>∙</w:t>
    </w:r>
    <w:r w:rsidRPr="00064FFA">
      <w:rPr>
        <w:sz w:val="12"/>
        <w:lang w:val="en-US"/>
      </w:rPr>
      <w:t xml:space="preserve"> </w:t>
    </w:r>
    <w:r w:rsidR="00250DE6">
      <w:rPr>
        <w:sz w:val="12"/>
        <w:lang w:val="en-US"/>
      </w:rPr>
      <w:t>M</w:t>
    </w:r>
    <w:r w:rsidR="002F12C9">
      <w:rPr>
        <w:sz w:val="12"/>
        <w:lang w:val="en-US"/>
      </w:rPr>
      <w:t>ay</w:t>
    </w:r>
    <w:r w:rsidRPr="00064FFA">
      <w:rPr>
        <w:sz w:val="12"/>
        <w:lang w:val="en-US"/>
      </w:rPr>
      <w:t xml:space="preserve"> 202</w:t>
    </w:r>
    <w:r w:rsidR="00F55DB5">
      <w:rPr>
        <w:sz w:val="12"/>
        <w:lang w:val="en-US"/>
      </w:rPr>
      <w:t>5</w:t>
    </w:r>
  </w:p>
  <w:p w:rsidR="003B33B1" w:rsidRDefault="003B33B1" w:rsidP="006E10DB">
    <w:pPr>
      <w:tabs>
        <w:tab w:val="left" w:pos="-1440"/>
      </w:tabs>
      <w:spacing w:line="240" w:lineRule="auto"/>
      <w:jc w:val="center"/>
      <w:rPr>
        <w:rFonts w:eastAsia="MS Mincho" w:cs="Arial"/>
        <w:b/>
        <w:bCs/>
        <w:szCs w:val="20"/>
        <w:lang w:val="en-US"/>
      </w:rPr>
    </w:pPr>
  </w:p>
  <w:p w:rsidR="006E10DB" w:rsidRPr="006E10DB" w:rsidRDefault="006E10DB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212" w:rsidRDefault="00AB3212" w:rsidP="00EC7DEB">
      <w:pPr>
        <w:spacing w:line="240" w:lineRule="auto"/>
      </w:pPr>
      <w:r>
        <w:separator/>
      </w:r>
    </w:p>
  </w:footnote>
  <w:footnote w:type="continuationSeparator" w:id="0">
    <w:p w:rsidR="00AB3212" w:rsidRDefault="00AB3212" w:rsidP="00EC7D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0400155"/>
      <w:docPartObj>
        <w:docPartGallery w:val="Page Numbers (Top of Page)"/>
        <w:docPartUnique/>
      </w:docPartObj>
    </w:sdtPr>
    <w:sdtEndPr/>
    <w:sdtContent>
      <w:p w:rsidR="004D1AED" w:rsidRDefault="000B02A6" w:rsidP="00250DE6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9F3">
          <w:rPr>
            <w:noProof/>
          </w:rPr>
          <w:t>2</w:t>
        </w:r>
        <w:r>
          <w:fldChar w:fldCharType="end"/>
        </w:r>
      </w:p>
    </w:sdtContent>
  </w:sdt>
  <w:p w:rsidR="004D1AED" w:rsidRDefault="004D1AED"/>
  <w:p w:rsidR="004D1AED" w:rsidRDefault="004D1A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DEB" w:rsidRDefault="003B33B1" w:rsidP="003B33B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52482882" wp14:editId="3546E5AF">
          <wp:simplePos x="0" y="0"/>
          <wp:positionH relativeFrom="page">
            <wp:posOffset>3964940</wp:posOffset>
          </wp:positionH>
          <wp:positionV relativeFrom="page">
            <wp:posOffset>62865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13472A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BB5D03"/>
    <w:multiLevelType w:val="hybridMultilevel"/>
    <w:tmpl w:val="69C2A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67B86"/>
    <w:multiLevelType w:val="hybridMultilevel"/>
    <w:tmpl w:val="196EF0C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1397028"/>
    <w:multiLevelType w:val="hybridMultilevel"/>
    <w:tmpl w:val="564038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2DE88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30EEF"/>
    <w:multiLevelType w:val="hybridMultilevel"/>
    <w:tmpl w:val="72EAEC2A"/>
    <w:lvl w:ilvl="0" w:tplc="206637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1526E6"/>
    <w:multiLevelType w:val="hybridMultilevel"/>
    <w:tmpl w:val="88386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A2C08"/>
    <w:multiLevelType w:val="hybridMultilevel"/>
    <w:tmpl w:val="F9EC652C"/>
    <w:lvl w:ilvl="0" w:tplc="E1C4C0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95602F"/>
    <w:multiLevelType w:val="hybridMultilevel"/>
    <w:tmpl w:val="1CBEEC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82C91"/>
    <w:multiLevelType w:val="hybridMultilevel"/>
    <w:tmpl w:val="246455C0"/>
    <w:lvl w:ilvl="0" w:tplc="4712EF2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723C2CDD"/>
    <w:multiLevelType w:val="hybridMultilevel"/>
    <w:tmpl w:val="ACC463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4A601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ttachedTemplate r:id="rId1"/>
  <w:documentProtection w:edit="readOnly" w:enforcement="1" w:cryptProviderType="rsaAES" w:cryptAlgorithmClass="hash" w:cryptAlgorithmType="typeAny" w:cryptAlgorithmSid="14" w:cryptSpinCount="100000" w:hash="dwbNSnL5CENz5iAcAqehSwsBK91boCh967pbmQvbPR+dbExcRwns3LazXjyU4VWs0tu441KjIJkUajIQjshlcA==" w:salt="O8K8O9V+0BXAfCdxWw4aiA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212"/>
    <w:rsid w:val="0000770E"/>
    <w:rsid w:val="00064FFA"/>
    <w:rsid w:val="000B02A6"/>
    <w:rsid w:val="000C2395"/>
    <w:rsid w:val="000F0696"/>
    <w:rsid w:val="000F7B49"/>
    <w:rsid w:val="00105588"/>
    <w:rsid w:val="00121163"/>
    <w:rsid w:val="00177558"/>
    <w:rsid w:val="001A5D21"/>
    <w:rsid w:val="00244ACA"/>
    <w:rsid w:val="00250DE6"/>
    <w:rsid w:val="002C735D"/>
    <w:rsid w:val="002F12C9"/>
    <w:rsid w:val="00385C1A"/>
    <w:rsid w:val="003B33B1"/>
    <w:rsid w:val="0040706C"/>
    <w:rsid w:val="004847F0"/>
    <w:rsid w:val="004C281F"/>
    <w:rsid w:val="004D1AED"/>
    <w:rsid w:val="00545784"/>
    <w:rsid w:val="00552705"/>
    <w:rsid w:val="0055540C"/>
    <w:rsid w:val="006E10DB"/>
    <w:rsid w:val="006F0A62"/>
    <w:rsid w:val="007621AA"/>
    <w:rsid w:val="007C2E08"/>
    <w:rsid w:val="008115FE"/>
    <w:rsid w:val="009B295F"/>
    <w:rsid w:val="00AB3212"/>
    <w:rsid w:val="00AC3EC0"/>
    <w:rsid w:val="00AD1003"/>
    <w:rsid w:val="00AF6C3B"/>
    <w:rsid w:val="00BA0C44"/>
    <w:rsid w:val="00BD51FD"/>
    <w:rsid w:val="00BE0051"/>
    <w:rsid w:val="00CB2684"/>
    <w:rsid w:val="00D10D8F"/>
    <w:rsid w:val="00D3675D"/>
    <w:rsid w:val="00DB37B4"/>
    <w:rsid w:val="00DC0A29"/>
    <w:rsid w:val="00DE49F3"/>
    <w:rsid w:val="00E15A3B"/>
    <w:rsid w:val="00E37691"/>
    <w:rsid w:val="00EC7DEB"/>
    <w:rsid w:val="00F33E48"/>
    <w:rsid w:val="00F55DB5"/>
    <w:rsid w:val="00F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AFBB6C8"/>
  <w15:chartTrackingRefBased/>
  <w15:docId w15:val="{E0D4CBEC-9955-4071-8C73-D1C971A3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10DB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C7D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EC7DEB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7DE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C7DE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7DEB"/>
    <w:rPr>
      <w:rFonts w:ascii="Arial" w:hAnsi="Arial"/>
    </w:rPr>
  </w:style>
  <w:style w:type="paragraph" w:customStyle="1" w:styleId="Betreffzeile">
    <w:name w:val="Betreffzeile"/>
    <w:basedOn w:val="berschrift1"/>
    <w:link w:val="BetreffzeileZchn"/>
    <w:rsid w:val="00EC7DEB"/>
    <w:pPr>
      <w:keepLines w:val="0"/>
      <w:spacing w:before="1200" w:after="500" w:line="320" w:lineRule="exact"/>
      <w:contextualSpacing/>
    </w:pPr>
    <w:rPr>
      <w:rFonts w:ascii="Times New Roman" w:eastAsia="Times New Roman" w:hAnsi="Times New Roman" w:cs="Times New Roman"/>
      <w:color w:val="auto"/>
      <w:kern w:val="32"/>
      <w:sz w:val="26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C7D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etreffzeileArial13pt">
    <w:name w:val="Betreffzeile Arial 13 pt"/>
    <w:link w:val="BetreffzeileArial13ptZchn"/>
    <w:qFormat/>
    <w:rsid w:val="000B02A6"/>
    <w:pPr>
      <w:spacing w:before="1080" w:after="380"/>
    </w:pPr>
    <w:rPr>
      <w:rFonts w:ascii="Arial" w:eastAsia="Times New Roman" w:hAnsi="Arial" w:cs="Times New Roman"/>
      <w:kern w:val="32"/>
      <w:sz w:val="26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EC7DEB"/>
    <w:rPr>
      <w:rFonts w:ascii="Arial" w:eastAsia="Times New Roman" w:hAnsi="Arial" w:cs="Arial"/>
      <w:b/>
      <w:bCs/>
      <w:iCs/>
      <w:sz w:val="20"/>
      <w:szCs w:val="28"/>
    </w:rPr>
  </w:style>
  <w:style w:type="character" w:customStyle="1" w:styleId="BetreffzeileZchn">
    <w:name w:val="Betreffzeile Zchn"/>
    <w:basedOn w:val="berschrift1Zchn"/>
    <w:link w:val="Betreffzeile"/>
    <w:rsid w:val="00EC7DEB"/>
    <w:rPr>
      <w:rFonts w:ascii="Times New Roman" w:eastAsia="Times New Roman" w:hAnsi="Times New Roman" w:cs="Times New Roman"/>
      <w:color w:val="2E74B5" w:themeColor="accent1" w:themeShade="BF"/>
      <w:kern w:val="32"/>
      <w:sz w:val="26"/>
      <w:szCs w:val="20"/>
    </w:rPr>
  </w:style>
  <w:style w:type="character" w:customStyle="1" w:styleId="BetreffzeileArial13ptZchn">
    <w:name w:val="Betreffzeile Arial 13 pt Zchn"/>
    <w:basedOn w:val="BetreffzeileZchn"/>
    <w:link w:val="BetreffzeileArial13pt"/>
    <w:rsid w:val="000B02A6"/>
    <w:rPr>
      <w:rFonts w:ascii="Arial" w:eastAsia="Times New Roman" w:hAnsi="Arial" w:cs="Times New Roman"/>
      <w:color w:val="2E74B5" w:themeColor="accent1" w:themeShade="BF"/>
      <w:kern w:val="32"/>
      <w:sz w:val="26"/>
      <w:szCs w:val="20"/>
    </w:rPr>
  </w:style>
  <w:style w:type="paragraph" w:customStyle="1" w:styleId="BetreffArial14pt">
    <w:name w:val="Betreff Arial 14 pt"/>
    <w:basedOn w:val="Standard"/>
    <w:next w:val="Standard"/>
    <w:link w:val="BetreffArial14ptZchn"/>
    <w:qFormat/>
    <w:rsid w:val="004C281F"/>
    <w:pPr>
      <w:spacing w:before="480" w:after="480"/>
    </w:pPr>
    <w:rPr>
      <w:sz w:val="28"/>
    </w:rPr>
  </w:style>
  <w:style w:type="character" w:customStyle="1" w:styleId="BetreffArial14ptZchn">
    <w:name w:val="Betreff Arial 14 pt Zchn"/>
    <w:basedOn w:val="Absatz-Standardschriftart"/>
    <w:link w:val="BetreffArial14pt"/>
    <w:rsid w:val="004C281F"/>
    <w:rPr>
      <w:rFonts w:ascii="Arial" w:eastAsia="Times New Roman" w:hAnsi="Arial" w:cs="Times New Roman"/>
      <w:sz w:val="28"/>
      <w:szCs w:val="24"/>
    </w:rPr>
  </w:style>
  <w:style w:type="character" w:styleId="Hyperlink">
    <w:name w:val="Hyperlink"/>
    <w:basedOn w:val="Absatz-Standardschriftart"/>
    <w:uiPriority w:val="99"/>
    <w:unhideWhenUsed/>
    <w:rsid w:val="006E10D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E10DB"/>
    <w:pPr>
      <w:ind w:left="720"/>
      <w:contextualSpacing/>
    </w:pPr>
  </w:style>
  <w:style w:type="table" w:styleId="Tabellenraster">
    <w:name w:val="Table Grid"/>
    <w:basedOn w:val="NormaleTabelle"/>
    <w:uiPriority w:val="59"/>
    <w:rsid w:val="006E1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rsid w:val="006E10D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6E10DB"/>
    <w:rPr>
      <w:rFonts w:ascii="Arial" w:eastAsia="Times New Roman" w:hAnsi="Arial" w:cs="Times New Roman"/>
      <w:sz w:val="20"/>
      <w:szCs w:val="24"/>
    </w:rPr>
  </w:style>
  <w:style w:type="paragraph" w:styleId="KeinLeerraum">
    <w:name w:val="No Spacing"/>
    <w:uiPriority w:val="1"/>
    <w:qFormat/>
    <w:rsid w:val="006E10DB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15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15FE"/>
    <w:rPr>
      <w:rFonts w:ascii="Segoe UI" w:eastAsia="Times New Roman" w:hAnsi="Segoe UI" w:cs="Segoe UI"/>
      <w:sz w:val="18"/>
      <w:szCs w:val="18"/>
    </w:rPr>
  </w:style>
  <w:style w:type="paragraph" w:styleId="Aufzhlungszeichen">
    <w:name w:val="List Bullet"/>
    <w:basedOn w:val="Standard"/>
    <w:autoRedefine/>
    <w:rsid w:val="007621AA"/>
    <w:pPr>
      <w:numPr>
        <w:numId w:val="5"/>
      </w:numPr>
    </w:pPr>
  </w:style>
  <w:style w:type="paragraph" w:styleId="Beschriftung">
    <w:name w:val="caption"/>
    <w:basedOn w:val="Standard"/>
    <w:next w:val="Standard"/>
    <w:qFormat/>
    <w:rsid w:val="00250DE6"/>
    <w:pPr>
      <w:spacing w:before="120" w:after="120"/>
    </w:pPr>
    <w:rPr>
      <w:b/>
      <w:bCs/>
      <w:szCs w:val="20"/>
    </w:rPr>
  </w:style>
  <w:style w:type="character" w:styleId="Platzhaltertext">
    <w:name w:val="Placeholder Text"/>
    <w:basedOn w:val="Absatz-Standardschriftart"/>
    <w:uiPriority w:val="99"/>
    <w:semiHidden/>
    <w:rsid w:val="00AF6C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6356\Documents\Benutzerdefinierte%20Office-Vorlagen\Betreffzeile%20Arial%2013%20pt%20normale%20Seitenr&#228;nd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2712BD-FE2C-4C21-BEB7-E2E18E7E9F89}"/>
      </w:docPartPr>
      <w:docPartBody>
        <w:p w:rsidR="005670E2" w:rsidRDefault="00357B5A">
          <w:r w:rsidRPr="005F126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DD37BD088540FAAD32B9EA5DD80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AA5F92-25D9-45F1-97F8-CAD2BE91F4E9}"/>
      </w:docPartPr>
      <w:docPartBody>
        <w:p w:rsidR="005670E2" w:rsidRDefault="00357B5A" w:rsidP="00357B5A">
          <w:pPr>
            <w:pStyle w:val="A9DD37BD088540FAAD32B9EA5DD806412"/>
          </w:pPr>
          <w:r w:rsidRPr="005F1266">
            <w:rPr>
              <w:rStyle w:val="Platzhaltertext"/>
              <w:rFonts w:eastAsiaTheme="minorHAnsi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B5A"/>
    <w:rsid w:val="00357B5A"/>
    <w:rsid w:val="0056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57B5A"/>
    <w:rPr>
      <w:color w:val="808080"/>
    </w:rPr>
  </w:style>
  <w:style w:type="paragraph" w:customStyle="1" w:styleId="A9DD37BD088540FAAD32B9EA5DD80641">
    <w:name w:val="A9DD37BD088540FAAD32B9EA5DD80641"/>
    <w:rsid w:val="00357B5A"/>
  </w:style>
  <w:style w:type="paragraph" w:customStyle="1" w:styleId="A9DD37BD088540FAAD32B9EA5DD806411">
    <w:name w:val="A9DD37BD088540FAAD32B9EA5DD806411"/>
    <w:rsid w:val="00357B5A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9DD37BD088540FAAD32B9EA5DD806412">
    <w:name w:val="A9DD37BD088540FAAD32B9EA5DD806412"/>
    <w:rsid w:val="00357B5A"/>
    <w:pPr>
      <w:spacing w:after="0" w:line="280" w:lineRule="exact"/>
      <w:jc w:val="both"/>
    </w:pPr>
    <w:rPr>
      <w:rFonts w:ascii="Arial" w:eastAsia="Times New Roman" w:hAnsi="Arial" w:cs="Times New Roman"/>
      <w:sz w:val="20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Betreffzeile Arial 13 pt normale Seitenränder.dotx</Template>
  <TotalTime>0</TotalTime>
  <Pages>2</Pages>
  <Words>259</Words>
  <Characters>1633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Kaestner, Mareen</dc:creator>
  <cp:keywords/>
  <dc:description/>
  <cp:lastModifiedBy>Kaestner, Mareen</cp:lastModifiedBy>
  <cp:revision>9</cp:revision>
  <cp:lastPrinted>2023-03-14T07:53:00Z</cp:lastPrinted>
  <dcterms:created xsi:type="dcterms:W3CDTF">2025-05-16T09:20:00Z</dcterms:created>
  <dcterms:modified xsi:type="dcterms:W3CDTF">2025-05-16T09:55:00Z</dcterms:modified>
</cp:coreProperties>
</file>